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94896" w14:textId="49A1DF03" w:rsidR="00667FE1" w:rsidRPr="00614B42" w:rsidRDefault="00864B7A" w:rsidP="00B477D4">
      <w:pPr>
        <w:tabs>
          <w:tab w:val="left" w:pos="1843"/>
        </w:tabs>
        <w:jc w:val="left"/>
        <w:rPr>
          <w:szCs w:val="18"/>
        </w:rPr>
      </w:pPr>
      <w:r>
        <w:rPr>
          <w:rFonts w:ascii="Microsoft Sans Serif" w:hAnsi="Microsoft Sans Serif" w:cs="Microsoft Sans Serif"/>
          <w:noProof/>
          <w:szCs w:val="18"/>
          <w:lang w:bidi="ar-SA"/>
        </w:rPr>
        <w:drawing>
          <wp:anchor distT="0" distB="0" distL="114300" distR="114300" simplePos="0" relativeHeight="251659264" behindDoc="1" locked="0" layoutInCell="1" allowOverlap="1" wp14:anchorId="1E7ED8FD" wp14:editId="5E8D3D1A">
            <wp:simplePos x="0" y="0"/>
            <wp:positionH relativeFrom="margin">
              <wp:posOffset>-1337945</wp:posOffset>
            </wp:positionH>
            <wp:positionV relativeFrom="margin">
              <wp:posOffset>294542</wp:posOffset>
            </wp:positionV>
            <wp:extent cx="8408670" cy="10598150"/>
            <wp:effectExtent l="0" t="0" r="0" b="0"/>
            <wp:wrapSquare wrapText="bothSides"/>
            <wp:docPr id="25" name="Picture 25"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8670" cy="1059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F0F">
        <w:rPr>
          <w:rFonts w:eastAsia="Calibri" w:cs="Arial"/>
          <w:noProof/>
        </w:rPr>
        <mc:AlternateContent>
          <mc:Choice Requires="wpg">
            <w:drawing>
              <wp:anchor distT="0" distB="0" distL="114300" distR="114300" simplePos="0" relativeHeight="251690496" behindDoc="0" locked="0" layoutInCell="1" allowOverlap="1" wp14:anchorId="3F2CC504" wp14:editId="1383FD87">
                <wp:simplePos x="0" y="0"/>
                <wp:positionH relativeFrom="column">
                  <wp:posOffset>-2779395</wp:posOffset>
                </wp:positionH>
                <wp:positionV relativeFrom="paragraph">
                  <wp:posOffset>-716280</wp:posOffset>
                </wp:positionV>
                <wp:extent cx="10800080" cy="10617200"/>
                <wp:effectExtent l="30480" t="1905" r="27940" b="29845"/>
                <wp:wrapNone/>
                <wp:docPr id="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10617200"/>
                          <a:chOff x="0" y="0"/>
                          <a:chExt cx="108000" cy="106171"/>
                        </a:xfrm>
                      </wpg:grpSpPr>
                      <wpg:grpSp>
                        <wpg:cNvPr id="9" name="Group 12"/>
                        <wpg:cNvGrpSpPr>
                          <a:grpSpLocks/>
                        </wpg:cNvGrpSpPr>
                        <wpg:grpSpPr bwMode="auto">
                          <a:xfrm>
                            <a:off x="0" y="9323"/>
                            <a:ext cx="108000" cy="495"/>
                            <a:chOff x="-2392" y="2347"/>
                            <a:chExt cx="17008" cy="79"/>
                          </a:xfrm>
                        </wpg:grpSpPr>
                        <wps:wsp>
                          <wps:cNvPr id="12"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16"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8" name="Picture 4" descr="NEPCon Slogo-EN-Green-Medium-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204" y="0"/>
                            <a:ext cx="9449" cy="7556"/>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
                        <wps:cNvSpPr>
                          <a:spLocks noChangeArrowheads="1"/>
                        </wps:cNvSpPr>
                        <wps:spPr bwMode="auto">
                          <a:xfrm>
                            <a:off x="16495" y="94308"/>
                            <a:ext cx="78676" cy="11863"/>
                          </a:xfrm>
                          <a:prstGeom prst="rect">
                            <a:avLst/>
                          </a:prstGeom>
                          <a:solidFill>
                            <a:srgbClr val="005C40"/>
                          </a:solidFill>
                          <a:ln w="57150">
                            <a:solidFill>
                              <a:schemeClr val="bg1">
                                <a:lumMod val="100000"/>
                                <a:lumOff val="0"/>
                              </a:schemeClr>
                            </a:solidFill>
                            <a:miter lim="800000"/>
                            <a:headEnd/>
                            <a:tailEnd/>
                          </a:ln>
                        </wps:spPr>
                        <wps:txbx>
                          <w:txbxContent>
                            <w:p w14:paraId="12ACCCCF" w14:textId="77777777" w:rsidR="00A36848" w:rsidRDefault="00A36848" w:rsidP="00E1338C">
                              <w:pPr>
                                <w:jc w:val="center"/>
                              </w:pPr>
                            </w:p>
                          </w:txbxContent>
                        </wps:txbx>
                        <wps:bodyPr rot="0" vert="horz" wrap="square" lIns="91440" tIns="45720" rIns="91440" bIns="45720" anchor="t" anchorCtr="0" upright="1">
                          <a:noAutofit/>
                        </wps:bodyPr>
                      </wps:wsp>
                      <wps:wsp>
                        <wps:cNvPr id="27" name="Text Box 18"/>
                        <wps:cNvSpPr txBox="1">
                          <a:spLocks noChangeArrowheads="1"/>
                        </wps:cNvSpPr>
                        <wps:spPr bwMode="auto">
                          <a:xfrm>
                            <a:off x="22232" y="96998"/>
                            <a:ext cx="38315"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B935" w14:textId="77777777" w:rsidR="00A36848" w:rsidRPr="008E190C" w:rsidRDefault="00A36848" w:rsidP="00E1338C">
                              <w:pPr>
                                <w:rPr>
                                  <w:b/>
                                  <w:color w:val="FFFFFF"/>
                                  <w:sz w:val="24"/>
                                  <w:szCs w:val="24"/>
                                </w:rPr>
                              </w:pPr>
                              <w:r>
                                <w:rPr>
                                  <w:b/>
                                  <w:color w:val="FFFFFF"/>
                                  <w:sz w:val="24"/>
                                </w:rPr>
                                <w:t>Guide</w:t>
                              </w:r>
                            </w:p>
                            <w:p w14:paraId="212109D6" w14:textId="77777777" w:rsidR="00A36848" w:rsidRPr="008E190C" w:rsidRDefault="00A36848" w:rsidP="00E1338C">
                              <w:pPr>
                                <w:rPr>
                                  <w:sz w:val="24"/>
                                  <w:szCs w:val="24"/>
                                </w:rPr>
                              </w:pPr>
                            </w:p>
                          </w:txbxContent>
                        </wps:txbx>
                        <wps:bodyPr rot="0" vert="horz" wrap="square" lIns="91440" tIns="45720" rIns="91440" bIns="45720" anchor="t" anchorCtr="0" upright="1">
                          <a:noAutofit/>
                        </wps:bodyPr>
                      </wps:wsp>
                      <wps:wsp>
                        <wps:cNvPr id="28" name="Text Box 17419"/>
                        <wps:cNvSpPr txBox="1">
                          <a:spLocks noChangeArrowheads="1"/>
                        </wps:cNvSpPr>
                        <wps:spPr bwMode="auto">
                          <a:xfrm>
                            <a:off x="18288" y="28328"/>
                            <a:ext cx="76377" cy="21279"/>
                          </a:xfrm>
                          <a:prstGeom prst="rect">
                            <a:avLst/>
                          </a:prstGeom>
                          <a:solidFill>
                            <a:schemeClr val="bg1">
                              <a:lumMod val="95000"/>
                              <a:lumOff val="0"/>
                              <a:alpha val="7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91D81" w14:textId="77777777" w:rsidR="00A36848" w:rsidRPr="00864B7A" w:rsidRDefault="00A36848" w:rsidP="00FC5CC3">
                              <w:pPr>
                                <w:spacing w:before="76" w:after="76"/>
                                <w:jc w:val="center"/>
                                <w:rPr>
                                  <w:b/>
                                  <w:color w:val="0D0D0D" w:themeColor="text1" w:themeTint="F2"/>
                                  <w:sz w:val="64"/>
                                  <w:szCs w:val="64"/>
                                </w:rPr>
                              </w:pPr>
                              <w:r w:rsidRPr="00864B7A">
                                <w:rPr>
                                  <w:sz w:val="64"/>
                                  <w:szCs w:val="64"/>
                                </w:rPr>
                                <w:t>Modèle de procédures</w:t>
                              </w:r>
                              <w:r w:rsidRPr="00864B7A">
                                <w:rPr>
                                  <w:sz w:val="64"/>
                                  <w:szCs w:val="64"/>
                                </w:rPr>
                                <w:br/>
                                <w:t>FSC™ relatives à la chaîne de traçabilité et destinées aux entités commerciales</w:t>
                              </w:r>
                            </w:p>
                          </w:txbxContent>
                        </wps:txbx>
                        <wps:bodyPr rot="0" vert="horz" wrap="square" lIns="91440" tIns="45720" rIns="91440" bIns="45720" anchor="t" anchorCtr="0" upright="1">
                          <a:noAutofit/>
                        </wps:bodyPr>
                      </wps:wsp>
                      <wps:wsp>
                        <wps:cNvPr id="29" name="Text Box 6"/>
                        <wps:cNvSpPr txBox="1">
                          <a:spLocks noChangeArrowheads="1"/>
                        </wps:cNvSpPr>
                        <wps:spPr bwMode="auto">
                          <a:xfrm>
                            <a:off x="74765" y="96998"/>
                            <a:ext cx="1570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6843" w14:textId="77777777" w:rsidR="00A36848" w:rsidRPr="008E190C" w:rsidRDefault="00A36848" w:rsidP="00667FE1">
                              <w:pPr>
                                <w:jc w:val="right"/>
                                <w:rPr>
                                  <w:b/>
                                  <w:color w:val="FFFFFF"/>
                                  <w:sz w:val="24"/>
                                  <w:szCs w:val="24"/>
                                </w:rPr>
                              </w:pPr>
                              <w:r>
                                <w:rPr>
                                  <w:b/>
                                  <w:color w:val="FFFFFF"/>
                                  <w:sz w:val="24"/>
                                </w:rPr>
                                <w:t>Mai 2018</w:t>
                              </w:r>
                            </w:p>
                            <w:p w14:paraId="3138A510" w14:textId="77777777" w:rsidR="00A36848" w:rsidRPr="008E190C" w:rsidRDefault="00A36848" w:rsidP="00667FE1">
                              <w:pPr>
                                <w:jc w:val="right"/>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C504" id="Group 306" o:spid="_x0000_s1026" style="position:absolute;margin-left:-218.85pt;margin-top:-56.4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EPCon Slogo-EN-Green-Medium-RGB"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">
                  <v:imagedata r:id="rId14"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" fillcolor="#005c40" strokecolor="white [3212]" strokeweight="4.5pt">
                  <v:textbox>
                    <w:txbxContent>
                      <w:p w14:paraId="12ACCCCF" w14:textId="77777777" w:rsidR="00A36848" w:rsidRDefault="00A36848"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86FB935" w14:textId="77777777" w:rsidR="00A36848" w:rsidRPr="008E190C" w:rsidRDefault="00A36848" w:rsidP="00E1338C">
                        <w:pPr>
                          <w:rPr>
                            <w:b/>
                            <w:color w:val="FFFFFF"/>
                            <w:sz w:val="24"/>
                            <w:szCs w:val="24"/>
                          </w:rPr>
                        </w:pPr>
                        <w:r>
                          <w:rPr>
                            <w:b/>
                            <w:color w:val="FFFFFF"/>
                            <w:sz w:val="24"/>
                          </w:rPr>
                          <w:t>Guide</w:t>
                        </w:r>
                      </w:p>
                      <w:p w14:paraId="212109D6" w14:textId="77777777" w:rsidR="00A36848" w:rsidRPr="008E190C" w:rsidRDefault="00A36848"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" fillcolor="#f2f2f2 [3052]" stroked="f">
                  <v:fill opacity="49087f"/>
                  <v:textbox>
                    <w:txbxContent>
                      <w:p w14:paraId="3F791D81" w14:textId="77777777" w:rsidR="00A36848" w:rsidRPr="00864B7A" w:rsidRDefault="00A36848" w:rsidP="00FC5CC3">
                        <w:pPr>
                          <w:spacing w:before="76" w:after="76"/>
                          <w:jc w:val="center"/>
                          <w:rPr>
                            <w:b/>
                            <w:color w:val="0D0D0D" w:themeColor="text1" w:themeTint="F2"/>
                            <w:sz w:val="64"/>
                            <w:szCs w:val="64"/>
                          </w:rPr>
                        </w:pPr>
                        <w:r w:rsidRPr="00864B7A">
                          <w:rPr>
                            <w:sz w:val="64"/>
                            <w:szCs w:val="64"/>
                          </w:rPr>
                          <w:t>Modèle de procédures</w:t>
                        </w:r>
                        <w:r w:rsidRPr="00864B7A">
                          <w:rPr>
                            <w:sz w:val="64"/>
                            <w:szCs w:val="64"/>
                          </w:rPr>
                          <w:br/>
                          <w:t>FSC™ relatives à la chaîne de traçabilité et destinées aux entités commerciales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FFC6843" w14:textId="77777777" w:rsidR="00A36848" w:rsidRPr="008E190C" w:rsidRDefault="00A36848" w:rsidP="00667FE1">
                        <w:pPr>
                          <w:jc w:val="right"/>
                          <w:rPr>
                            <w:b/>
                            <w:color w:val="FFFFFF"/>
                            <w:sz w:val="24"/>
                            <w:szCs w:val="24"/>
                          </w:rPr>
                        </w:pPr>
                        <w:r>
                          <w:rPr>
                            <w:b/>
                            <w:color w:val="FFFFFF"/>
                            <w:sz w:val="24"/>
                          </w:rPr>
                          <w:t>Mai 2018</w:t>
                        </w:r>
                      </w:p>
                      <w:p w14:paraId="3138A510" w14:textId="77777777" w:rsidR="00A36848" w:rsidRPr="008E190C" w:rsidRDefault="00A36848" w:rsidP="00667FE1">
                        <w:pPr>
                          <w:jc w:val="right"/>
                          <w:rPr>
                            <w:sz w:val="24"/>
                            <w:szCs w:val="24"/>
                          </w:rPr>
                        </w:pPr>
                      </w:p>
                    </w:txbxContent>
                  </v:textbox>
                </v:shape>
              </v:group>
            </w:pict>
          </mc:Fallback>
        </mc:AlternateContent>
      </w:r>
      <w:r w:rsidR="00C63F0F">
        <w:rPr>
          <w:noProof/>
          <w:szCs w:val="20"/>
        </w:rPr>
        <mc:AlternateContent>
          <mc:Choice Requires="wps">
            <w:drawing>
              <wp:anchor distT="0" distB="0" distL="114300" distR="114300" simplePos="0" relativeHeight="251633150" behindDoc="1" locked="0" layoutInCell="1" allowOverlap="1" wp14:anchorId="338F038B" wp14:editId="3D359DFC">
                <wp:simplePos x="0" y="0"/>
                <wp:positionH relativeFrom="column">
                  <wp:posOffset>-1600200</wp:posOffset>
                </wp:positionH>
                <wp:positionV relativeFrom="paragraph">
                  <wp:posOffset>-1109345</wp:posOffset>
                </wp:positionV>
                <wp:extent cx="8448675" cy="1377315"/>
                <wp:effectExtent l="0" t="0" r="9525"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A755FB4" id="Rectangle 11" o:spid="_x0000_s1026" style="position:absolute;margin-left:-126pt;margin-top:-87.35pt;width:665.25pt;height:108.45pt;z-index:-251683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56289BF" w14:textId="5E1FA389" w:rsidR="008246A6" w:rsidRPr="00614B42" w:rsidRDefault="008246A6" w:rsidP="008246A6">
      <w:pPr>
        <w:spacing w:before="0" w:after="240" w:line="23" w:lineRule="atLeast"/>
        <w:jc w:val="left"/>
        <w:rPr>
          <w:rFonts w:cs="Arial"/>
          <w:b/>
          <w:color w:val="005C40"/>
          <w:sz w:val="32"/>
          <w:szCs w:val="32"/>
        </w:rPr>
      </w:pPr>
      <w:r>
        <w:rPr>
          <w:b/>
          <w:color w:val="005C40"/>
          <w:sz w:val="32"/>
        </w:rPr>
        <w:lastRenderedPageBreak/>
        <w:t>Comment utiliser le présent document</w:t>
      </w:r>
    </w:p>
    <w:p w14:paraId="304B2367" w14:textId="0B28E1F1" w:rsidR="008246A6" w:rsidRPr="00614B42" w:rsidRDefault="008246A6" w:rsidP="008246A6">
      <w:pPr>
        <w:spacing w:before="0" w:after="240" w:line="23" w:lineRule="atLeast"/>
        <w:jc w:val="left"/>
        <w:rPr>
          <w:rFonts w:cs="Arial"/>
          <w:szCs w:val="18"/>
        </w:rPr>
      </w:pPr>
      <w:r>
        <w:t>Vous pouvez vous inspirer de ce document pour élaborer et structurer des procédures de chaîne de traçabilité</w:t>
      </w:r>
      <w:r w:rsidR="00A36848">
        <w:t xml:space="preserve"> (</w:t>
      </w:r>
      <w:proofErr w:type="spellStart"/>
      <w:r w:rsidR="00A36848">
        <w:t>CdT</w:t>
      </w:r>
      <w:proofErr w:type="spellEnd"/>
      <w:r w:rsidR="00A36848">
        <w:t>)</w:t>
      </w:r>
      <w:r>
        <w:t xml:space="preserve"> FSC adaptées à votre entreprise. Sachez qu'il s'agit d'un exemple fictif générique et que vous devez développer des procédures spécifiquement adaptées à la configuration de votre entreprise et au champ d'application de votre certification.  </w:t>
      </w:r>
    </w:p>
    <w:p w14:paraId="26A7258F" w14:textId="01662BAC" w:rsidR="008246A6" w:rsidRPr="00614B42" w:rsidRDefault="00A36848" w:rsidP="008246A6">
      <w:pPr>
        <w:spacing w:before="0" w:after="240" w:line="23" w:lineRule="atLeast"/>
        <w:jc w:val="left"/>
        <w:rPr>
          <w:rFonts w:cs="Arial"/>
          <w:szCs w:val="18"/>
        </w:rPr>
      </w:pPr>
      <w:r>
        <w:t xml:space="preserve">N.B. : </w:t>
      </w:r>
      <w:r w:rsidR="008246A6">
        <w:t>dans tout le document</w:t>
      </w:r>
      <w:r>
        <w:t xml:space="preserve">, </w:t>
      </w:r>
      <w:r w:rsidR="00C63F0F">
        <w:rPr>
          <w:rFonts w:ascii="Microsoft Sans Serif" w:hAnsi="Microsoft Sans Serif" w:cs="Microsoft Sans Serif"/>
          <w:noProof/>
          <w:szCs w:val="18"/>
        </w:rPr>
        <mc:AlternateContent>
          <mc:Choice Requires="wps">
            <w:drawing>
              <wp:anchor distT="0" distB="0" distL="114300" distR="114300" simplePos="0" relativeHeight="251696640" behindDoc="0" locked="0" layoutInCell="1" allowOverlap="1" wp14:anchorId="1087C437" wp14:editId="6E670636">
                <wp:simplePos x="0" y="0"/>
                <wp:positionH relativeFrom="margin">
                  <wp:posOffset>0</wp:posOffset>
                </wp:positionH>
                <wp:positionV relativeFrom="paragraph">
                  <wp:posOffset>841375</wp:posOffset>
                </wp:positionV>
                <wp:extent cx="5734685" cy="3950970"/>
                <wp:effectExtent l="0" t="0" r="0" b="0"/>
                <wp:wrapSquare wrapText="bothSides"/>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95097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26761" w14:textId="77777777" w:rsidR="00A36848" w:rsidRPr="008246A6" w:rsidRDefault="00A36848" w:rsidP="008246A6">
                            <w:pPr>
                              <w:ind w:left="1980" w:right="-1297" w:hanging="1980"/>
                              <w:jc w:val="left"/>
                              <w:rPr>
                                <w:b/>
                              </w:rPr>
                            </w:pPr>
                            <w:r>
                              <w:rPr>
                                <w:b/>
                              </w:rPr>
                              <w:t>IMPORTANT</w:t>
                            </w:r>
                          </w:p>
                          <w:p w14:paraId="6B64C53C" w14:textId="1193CC47" w:rsidR="00A36848" w:rsidRPr="008246A6" w:rsidRDefault="00A36848" w:rsidP="008246A6">
                            <w:pPr>
                              <w:jc w:val="left"/>
                              <w:rPr>
                                <w:sz w:val="16"/>
                                <w:szCs w:val="20"/>
                              </w:rPr>
                            </w:pPr>
                            <w:r>
                              <w:rPr>
                                <w:sz w:val="16"/>
                              </w:rPr>
                              <w:t xml:space="preserve">Le présent document est fourni par </w:t>
                            </w:r>
                            <w:proofErr w:type="spellStart"/>
                            <w:r>
                              <w:rPr>
                                <w:sz w:val="16"/>
                              </w:rPr>
                              <w:t>NEPCon</w:t>
                            </w:r>
                            <w:proofErr w:type="spellEnd"/>
                            <w:r>
                              <w:rPr>
                                <w:sz w:val="16"/>
                              </w:rPr>
                              <w:t xml:space="preserve"> en tant qu'exemple générique de procédures pour la chaîne de traçabilité. La société présentée dans ces procédures est fictive et les détails spécifiques du système ne sont fournis qu'à titre purement illustratif.</w:t>
                            </w:r>
                          </w:p>
                          <w:p w14:paraId="13EF7633" w14:textId="40A0E8C2" w:rsidR="00A36848" w:rsidRPr="008246A6" w:rsidRDefault="00A36848" w:rsidP="008246A6">
                            <w:pPr>
                              <w:jc w:val="left"/>
                              <w:rPr>
                                <w:sz w:val="16"/>
                                <w:szCs w:val="20"/>
                              </w:rPr>
                            </w:pPr>
                            <w:r>
                              <w:rPr>
                                <w:sz w:val="16"/>
                              </w:rPr>
                              <w:t xml:space="preserve">Ces modèles de procédures visent à vous aider à vous conformer </w:t>
                            </w:r>
                            <w:r w:rsidR="001C1DB4">
                              <w:rPr>
                                <w:sz w:val="16"/>
                              </w:rPr>
                              <w:t>au référentiel</w:t>
                            </w:r>
                            <w:r>
                              <w:rPr>
                                <w:sz w:val="16"/>
                              </w:rPr>
                              <w:t xml:space="preserve"> de chaîne de traçabilité FSC (FSC-STD-40-004 V3-0) en fournissant un exemple de la manière d’articuler des procédures de </w:t>
                            </w:r>
                            <w:proofErr w:type="spellStart"/>
                            <w:r>
                              <w:rPr>
                                <w:sz w:val="16"/>
                              </w:rPr>
                              <w:t>CdT</w:t>
                            </w:r>
                            <w:proofErr w:type="spellEnd"/>
                            <w:r>
                              <w:rPr>
                                <w:sz w:val="16"/>
                              </w:rPr>
                              <w:t xml:space="preserve">.  </w:t>
                            </w:r>
                          </w:p>
                          <w:p w14:paraId="64964F7A" w14:textId="76296B4D" w:rsidR="00A36848" w:rsidRPr="008246A6" w:rsidRDefault="00A36848" w:rsidP="008246A6">
                            <w:pPr>
                              <w:jc w:val="left"/>
                              <w:rPr>
                                <w:sz w:val="16"/>
                                <w:szCs w:val="20"/>
                              </w:rPr>
                            </w:pPr>
                            <w:r>
                              <w:rPr>
                                <w:sz w:val="16"/>
                              </w:rPr>
                              <w:t>C'est un outil support que vous pouvez utiliser volontairement comme base d'élaboration des procédures de votre entreprise. Il ne peut être appliqué directement. Vous devez toujours développer et personnaliser vos propres procédures.</w:t>
                            </w:r>
                          </w:p>
                          <w:p w14:paraId="7573EA10" w14:textId="77777777" w:rsidR="00A36848" w:rsidRPr="008246A6" w:rsidRDefault="00A36848" w:rsidP="008246A6">
                            <w:pPr>
                              <w:jc w:val="left"/>
                              <w:rPr>
                                <w:sz w:val="16"/>
                                <w:szCs w:val="20"/>
                              </w:rPr>
                            </w:pPr>
                            <w:r>
                              <w:rPr>
                                <w:sz w:val="16"/>
                              </w:rPr>
                              <w:t>L'utilisation de ce document n'est pas une condition obligatoire pour l'obtention de la certification et ne constitue aucune garantie sur le niveau de conformité de vos procédures.</w:t>
                            </w:r>
                          </w:p>
                          <w:p w14:paraId="7AE7537B" w14:textId="77777777" w:rsidR="00A36848" w:rsidRPr="008246A6" w:rsidRDefault="00A36848" w:rsidP="008246A6">
                            <w:pPr>
                              <w:jc w:val="left"/>
                              <w:rPr>
                                <w:color w:val="0000FF"/>
                                <w:sz w:val="16"/>
                                <w:szCs w:val="20"/>
                              </w:rPr>
                            </w:pPr>
                            <w:r>
                              <w:rPr>
                                <w:sz w:val="16"/>
                              </w:rPr>
                              <w:t>Bien que nous ayons essayé de couvrir toutes les exigences normatives, nous ne fournissons aucune garantie quant à l'exhaustivité de ces procédures.</w:t>
                            </w:r>
                          </w:p>
                          <w:p w14:paraId="177A96A3" w14:textId="43F2B811" w:rsidR="00A36848" w:rsidRPr="008246A6" w:rsidRDefault="00A36848" w:rsidP="008246A6">
                            <w:pPr>
                              <w:jc w:val="left"/>
                              <w:rPr>
                                <w:b/>
                                <w:sz w:val="16"/>
                                <w:szCs w:val="20"/>
                              </w:rPr>
                            </w:pPr>
                            <w:r>
                              <w:rPr>
                                <w:b/>
                                <w:sz w:val="16"/>
                              </w:rPr>
                              <w:t xml:space="preserve">Il convient de relever que les procédures illustratives du présent document, couvrent UNIQUEMENT LE SYSTÈME DE TRANSFERT (ni les systèmes de crédit ni les systèmes de pourcentage) et les activités de commercialisation. </w:t>
                            </w:r>
                          </w:p>
                          <w:p w14:paraId="54F1B5EB" w14:textId="0CC68A88" w:rsidR="00A36848" w:rsidRPr="008246A6" w:rsidRDefault="00A36848" w:rsidP="008246A6">
                            <w:pPr>
                              <w:jc w:val="left"/>
                              <w:rPr>
                                <w:i/>
                                <w:sz w:val="16"/>
                                <w:szCs w:val="20"/>
                              </w:rPr>
                            </w:pPr>
                            <w:r>
                              <w:rPr>
                                <w:i/>
                                <w:sz w:val="16"/>
                              </w:rPr>
                              <w:t xml:space="preserve">REMARQUE : Ces procédures-types sont une source d’inspiration pour les détenteurs de certificats du monde entier. Par conséquent, le symbole FSC </w:t>
                            </w:r>
                            <w:r>
                              <w:rPr>
                                <w:i/>
                                <w:sz w:val="16"/>
                                <w:vertAlign w:val="superscript"/>
                              </w:rPr>
                              <w:t>TM</w:t>
                            </w:r>
                            <w:r>
                              <w:rPr>
                                <w:i/>
                                <w:sz w:val="16"/>
                              </w:rPr>
                              <w:t xml:space="preserve"> est utilisé tout au long de ce document. Dans </w:t>
                            </w:r>
                            <w:r w:rsidR="004C49E3">
                              <w:rPr>
                                <w:i/>
                                <w:sz w:val="16"/>
                              </w:rPr>
                              <w:t xml:space="preserve">certains </w:t>
                            </w:r>
                            <w:r>
                              <w:rPr>
                                <w:i/>
                                <w:sz w:val="16"/>
                              </w:rPr>
                              <w:t>pays, le symbole de marque déposée ® est applicable. En fonction de votre pays, il est possible que vous ayez à remplacer</w:t>
                            </w:r>
                            <w:r w:rsidDel="00A36848">
                              <w:rPr>
                                <w:i/>
                                <w:sz w:val="16"/>
                              </w:rPr>
                              <w:t xml:space="preserve"> </w:t>
                            </w:r>
                            <w:r>
                              <w:rPr>
                                <w:i/>
                                <w:sz w:val="16"/>
                              </w:rPr>
                              <w:t xml:space="preserve">le symbole </w:t>
                            </w:r>
                            <w:r>
                              <w:rPr>
                                <w:i/>
                                <w:sz w:val="16"/>
                                <w:vertAlign w:val="superscript"/>
                              </w:rPr>
                              <w:t>TM</w:t>
                            </w:r>
                            <w:r>
                              <w:rPr>
                                <w:i/>
                                <w:sz w:val="16"/>
                              </w:rPr>
                              <w:t xml:space="preserve"> utilisé dans ces procédures-types au moment d'élaborer les procédures adaptées à votre entreprise. </w:t>
                            </w:r>
                          </w:p>
                          <w:p w14:paraId="57DCD5E1" w14:textId="77777777" w:rsidR="00A36848" w:rsidRDefault="00A36848" w:rsidP="008246A6">
                            <w:pPr>
                              <w:ind w:left="1980" w:hanging="1980"/>
                            </w:pPr>
                          </w:p>
                          <w:p w14:paraId="4E060CF4" w14:textId="77777777" w:rsidR="00A36848" w:rsidRPr="00877C2D" w:rsidRDefault="00A36848"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7C437" id="Text Box 17" o:spid="_x0000_s1035" type="#_x0000_t202" style="position:absolute;margin-left:0;margin-top:66.25pt;width:451.55pt;height:311.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" fillcolor="#91b11b" stroked="f">
                <v:fill opacity="32896f"/>
                <v:textbox inset="21.6pt,21.6pt,21.6pt,21.6pt">
                  <w:txbxContent>
                    <w:p w14:paraId="42A26761" w14:textId="77777777" w:rsidR="00A36848" w:rsidRPr="008246A6" w:rsidRDefault="00A36848" w:rsidP="008246A6">
                      <w:pPr>
                        <w:ind w:left="1980" w:right="-1297" w:hanging="1980"/>
                        <w:jc w:val="left"/>
                        <w:rPr>
                          <w:b/>
                        </w:rPr>
                      </w:pPr>
                      <w:r>
                        <w:rPr>
                          <w:b/>
                        </w:rPr>
                        <w:t>IMPORTANT</w:t>
                      </w:r>
                    </w:p>
                    <w:p w14:paraId="6B64C53C" w14:textId="1193CC47" w:rsidR="00A36848" w:rsidRPr="008246A6" w:rsidRDefault="00A36848" w:rsidP="008246A6">
                      <w:pPr>
                        <w:jc w:val="left"/>
                        <w:rPr>
                          <w:sz w:val="16"/>
                          <w:szCs w:val="20"/>
                        </w:rPr>
                      </w:pPr>
                      <w:r>
                        <w:rPr>
                          <w:sz w:val="16"/>
                        </w:rPr>
                        <w:t xml:space="preserve">Le présent document est fourni par </w:t>
                      </w:r>
                      <w:proofErr w:type="spellStart"/>
                      <w:r>
                        <w:rPr>
                          <w:sz w:val="16"/>
                        </w:rPr>
                        <w:t>NEPCon</w:t>
                      </w:r>
                      <w:proofErr w:type="spellEnd"/>
                      <w:r>
                        <w:rPr>
                          <w:sz w:val="16"/>
                        </w:rPr>
                        <w:t xml:space="preserve"> en tant qu'exemple générique de procédures pour la chaîne de traçabilité. La société présentée dans ces procédures est fictive et les détails spécifiques du système ne sont fournis qu'à titre purement illustratif.</w:t>
                      </w:r>
                    </w:p>
                    <w:p w14:paraId="13EF7633" w14:textId="40A0E8C2" w:rsidR="00A36848" w:rsidRPr="008246A6" w:rsidRDefault="00A36848" w:rsidP="008246A6">
                      <w:pPr>
                        <w:jc w:val="left"/>
                        <w:rPr>
                          <w:sz w:val="16"/>
                          <w:szCs w:val="20"/>
                        </w:rPr>
                      </w:pPr>
                      <w:r>
                        <w:rPr>
                          <w:sz w:val="16"/>
                        </w:rPr>
                        <w:t xml:space="preserve">Ces modèles de procédures visent à vous aider à vous conformer </w:t>
                      </w:r>
                      <w:r w:rsidR="001C1DB4">
                        <w:rPr>
                          <w:sz w:val="16"/>
                        </w:rPr>
                        <w:t>au référentiel</w:t>
                      </w:r>
                      <w:r>
                        <w:rPr>
                          <w:sz w:val="16"/>
                        </w:rPr>
                        <w:t xml:space="preserve"> de chaîne de traçabilité FSC (FSC-STD-40-004 V3-0) en fournissant un exemple de la manière d’articuler des procédures de </w:t>
                      </w:r>
                      <w:proofErr w:type="spellStart"/>
                      <w:r>
                        <w:rPr>
                          <w:sz w:val="16"/>
                        </w:rPr>
                        <w:t>CdT</w:t>
                      </w:r>
                      <w:proofErr w:type="spellEnd"/>
                      <w:r>
                        <w:rPr>
                          <w:sz w:val="16"/>
                        </w:rPr>
                        <w:t xml:space="preserve">.  </w:t>
                      </w:r>
                    </w:p>
                    <w:p w14:paraId="64964F7A" w14:textId="76296B4D" w:rsidR="00A36848" w:rsidRPr="008246A6" w:rsidRDefault="00A36848" w:rsidP="008246A6">
                      <w:pPr>
                        <w:jc w:val="left"/>
                        <w:rPr>
                          <w:sz w:val="16"/>
                          <w:szCs w:val="20"/>
                        </w:rPr>
                      </w:pPr>
                      <w:r>
                        <w:rPr>
                          <w:sz w:val="16"/>
                        </w:rPr>
                        <w:t>C'est un outil support que vous pouvez utiliser volontairement comme base d'élaboration des procédures de votre entreprise. Il ne peut être appliqué directement. Vous devez toujours développer et personnaliser vos propres procédures.</w:t>
                      </w:r>
                    </w:p>
                    <w:p w14:paraId="7573EA10" w14:textId="77777777" w:rsidR="00A36848" w:rsidRPr="008246A6" w:rsidRDefault="00A36848" w:rsidP="008246A6">
                      <w:pPr>
                        <w:jc w:val="left"/>
                        <w:rPr>
                          <w:sz w:val="16"/>
                          <w:szCs w:val="20"/>
                        </w:rPr>
                      </w:pPr>
                      <w:r>
                        <w:rPr>
                          <w:sz w:val="16"/>
                        </w:rPr>
                        <w:t>L'utilisation de ce document n'est pas une condition obligatoire pour l'obtention de la certification et ne constitue aucune garantie sur le niveau de conformité de vos procédures.</w:t>
                      </w:r>
                    </w:p>
                    <w:p w14:paraId="7AE7537B" w14:textId="77777777" w:rsidR="00A36848" w:rsidRPr="008246A6" w:rsidRDefault="00A36848" w:rsidP="008246A6">
                      <w:pPr>
                        <w:jc w:val="left"/>
                        <w:rPr>
                          <w:color w:val="0000FF"/>
                          <w:sz w:val="16"/>
                          <w:szCs w:val="20"/>
                        </w:rPr>
                      </w:pPr>
                      <w:r>
                        <w:rPr>
                          <w:sz w:val="16"/>
                        </w:rPr>
                        <w:t>Bien que nous ayons essayé de couvrir toutes les exigences normatives, nous ne fournissons aucune garantie quant à l'exhaustivité de ces procédures.</w:t>
                      </w:r>
                    </w:p>
                    <w:p w14:paraId="177A96A3" w14:textId="43F2B811" w:rsidR="00A36848" w:rsidRPr="008246A6" w:rsidRDefault="00A36848" w:rsidP="008246A6">
                      <w:pPr>
                        <w:jc w:val="left"/>
                        <w:rPr>
                          <w:b/>
                          <w:sz w:val="16"/>
                          <w:szCs w:val="20"/>
                        </w:rPr>
                      </w:pPr>
                      <w:r>
                        <w:rPr>
                          <w:b/>
                          <w:sz w:val="16"/>
                        </w:rPr>
                        <w:t xml:space="preserve">Il convient de relever que les procédures illustratives du présent document, couvrent UNIQUEMENT LE SYSTÈME DE TRANSFERT (ni les systèmes de crédit ni les systèmes de pourcentage) et les activités de commercialisation. </w:t>
                      </w:r>
                    </w:p>
                    <w:p w14:paraId="54F1B5EB" w14:textId="0CC68A88" w:rsidR="00A36848" w:rsidRPr="008246A6" w:rsidRDefault="00A36848" w:rsidP="008246A6">
                      <w:pPr>
                        <w:jc w:val="left"/>
                        <w:rPr>
                          <w:i/>
                          <w:sz w:val="16"/>
                          <w:szCs w:val="20"/>
                        </w:rPr>
                      </w:pPr>
                      <w:r>
                        <w:rPr>
                          <w:i/>
                          <w:sz w:val="16"/>
                        </w:rPr>
                        <w:t xml:space="preserve">REMARQUE : Ces procédures-types sont une source d’inspiration pour les détenteurs de certificats du monde entier. Par conséquent, le symbole FSC </w:t>
                      </w:r>
                      <w:r>
                        <w:rPr>
                          <w:i/>
                          <w:sz w:val="16"/>
                          <w:vertAlign w:val="superscript"/>
                        </w:rPr>
                        <w:t>TM</w:t>
                      </w:r>
                      <w:r>
                        <w:rPr>
                          <w:i/>
                          <w:sz w:val="16"/>
                        </w:rPr>
                        <w:t xml:space="preserve"> est utilisé tout au long de ce document. Dans </w:t>
                      </w:r>
                      <w:r w:rsidR="004C49E3">
                        <w:rPr>
                          <w:i/>
                          <w:sz w:val="16"/>
                        </w:rPr>
                        <w:t xml:space="preserve">certains </w:t>
                      </w:r>
                      <w:r>
                        <w:rPr>
                          <w:i/>
                          <w:sz w:val="16"/>
                        </w:rPr>
                        <w:t>pays, le symbole de marque déposée ® est applicable. En fonction de votre pays, il est possible que vous ayez à remplacer</w:t>
                      </w:r>
                      <w:r w:rsidDel="00A36848">
                        <w:rPr>
                          <w:i/>
                          <w:sz w:val="16"/>
                        </w:rPr>
                        <w:t xml:space="preserve"> </w:t>
                      </w:r>
                      <w:r>
                        <w:rPr>
                          <w:i/>
                          <w:sz w:val="16"/>
                        </w:rPr>
                        <w:t xml:space="preserve">le symbole </w:t>
                      </w:r>
                      <w:r>
                        <w:rPr>
                          <w:i/>
                          <w:sz w:val="16"/>
                          <w:vertAlign w:val="superscript"/>
                        </w:rPr>
                        <w:t>TM</w:t>
                      </w:r>
                      <w:r>
                        <w:rPr>
                          <w:i/>
                          <w:sz w:val="16"/>
                        </w:rPr>
                        <w:t xml:space="preserve"> utilisé dans ces procédures-types au moment d'élaborer les procédures adaptées à votre entreprise. </w:t>
                      </w:r>
                    </w:p>
                    <w:p w14:paraId="57DCD5E1" w14:textId="77777777" w:rsidR="00A36848" w:rsidRDefault="00A36848" w:rsidP="008246A6">
                      <w:pPr>
                        <w:ind w:left="1980" w:hanging="1980"/>
                      </w:pPr>
                    </w:p>
                    <w:p w14:paraId="4E060CF4" w14:textId="77777777" w:rsidR="00A36848" w:rsidRPr="00877C2D" w:rsidRDefault="00A36848" w:rsidP="008246A6">
                      <w:pPr>
                        <w:rPr>
                          <w:b/>
                        </w:rPr>
                      </w:pPr>
                    </w:p>
                  </w:txbxContent>
                </v:textbox>
                <w10:wrap type="square" anchorx="margin"/>
              </v:shape>
            </w:pict>
          </mc:Fallback>
        </mc:AlternateContent>
      </w:r>
      <w:r>
        <w:t xml:space="preserve">les </w:t>
      </w:r>
      <w:r w:rsidR="008246A6">
        <w:t>références à un point spécifique d</w:t>
      </w:r>
      <w:r w:rsidR="009D0A2B">
        <w:t xml:space="preserve">u référentiel </w:t>
      </w:r>
      <w:r w:rsidR="008246A6">
        <w:t xml:space="preserve">FSC applicable sont présentées entre parenthèses. Celles-ci vous permettront </w:t>
      </w:r>
      <w:r w:rsidR="004C49E3">
        <w:t xml:space="preserve">de consulter </w:t>
      </w:r>
      <w:r w:rsidR="008246A6">
        <w:t>directement la partie pertinente d</w:t>
      </w:r>
      <w:r w:rsidR="009D0A2B">
        <w:t xml:space="preserve">u référentiel </w:t>
      </w:r>
      <w:r w:rsidR="008246A6">
        <w:t>de chaîne de traçabilité et de savoir pourquoi certaines sections ou éléments ont été pris en compte dans les procédures.</w:t>
      </w:r>
    </w:p>
    <w:p w14:paraId="75589A24" w14:textId="37AA5131" w:rsidR="008246A6" w:rsidRPr="00614B42" w:rsidRDefault="008246A6" w:rsidP="008246A6">
      <w:pPr>
        <w:jc w:val="left"/>
        <w:rPr>
          <w:rFonts w:cs="Arial"/>
          <w:sz w:val="16"/>
          <w:szCs w:val="16"/>
        </w:rPr>
      </w:pPr>
    </w:p>
    <w:p w14:paraId="631E43F2" w14:textId="77777777" w:rsidR="008246A6" w:rsidRPr="00614B42" w:rsidRDefault="008246A6" w:rsidP="008246A6">
      <w:pPr>
        <w:jc w:val="left"/>
        <w:rPr>
          <w:rFonts w:cs="Arial"/>
          <w:sz w:val="16"/>
          <w:szCs w:val="16"/>
        </w:rPr>
      </w:pPr>
    </w:p>
    <w:p w14:paraId="1B219846" w14:textId="77777777" w:rsidR="008246A6" w:rsidRPr="00614B42"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14B42" w14:paraId="130FEC0B" w14:textId="77777777" w:rsidTr="00D42DE3">
        <w:tc>
          <w:tcPr>
            <w:tcW w:w="2886" w:type="dxa"/>
          </w:tcPr>
          <w:p w14:paraId="72DB647B" w14:textId="77777777" w:rsidR="004D4E70" w:rsidRPr="00614B42" w:rsidRDefault="004D4E70" w:rsidP="00B477D4">
            <w:pPr>
              <w:jc w:val="left"/>
              <w:rPr>
                <w:rFonts w:cs="Arial"/>
                <w:sz w:val="16"/>
                <w:szCs w:val="16"/>
              </w:rPr>
            </w:pPr>
            <w:r>
              <w:rPr>
                <w:noProof/>
                <w:lang w:bidi="ar-SA"/>
              </w:rPr>
              <w:drawing>
                <wp:inline distT="0" distB="0" distL="0" distR="0" wp14:anchorId="437F27DB" wp14:editId="0028C70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5AAC595" w14:textId="7CF8AE35" w:rsidR="006854B0" w:rsidRPr="00614B42" w:rsidRDefault="006854B0" w:rsidP="00B477D4">
            <w:pPr>
              <w:jc w:val="left"/>
              <w:rPr>
                <w:iCs/>
                <w:sz w:val="16"/>
                <w:szCs w:val="16"/>
              </w:rPr>
            </w:pPr>
            <w:proofErr w:type="spellStart"/>
            <w:r>
              <w:rPr>
                <w:sz w:val="16"/>
              </w:rPr>
              <w:t>NEPCon</w:t>
            </w:r>
            <w:proofErr w:type="spellEnd"/>
            <w:r>
              <w:rPr>
                <w:sz w:val="16"/>
              </w:rPr>
              <w:t xml:space="preserve"> a adopté une politique « open source » pour partager ce que nous développons en vue de promouvoir la durabilité. Ce document est publié sous l</w:t>
            </w:r>
            <w:r>
              <w:rPr>
                <w:rStyle w:val="Hyperlink"/>
                <w:color w:val="auto"/>
                <w:sz w:val="16"/>
                <w:u w:val="none"/>
              </w:rPr>
              <w:t xml:space="preserve">a </w:t>
            </w:r>
            <w:hyperlink r:id="rId16">
              <w:r>
                <w:rPr>
                  <w:rStyle w:val="Hyperlink"/>
                  <w:sz w:val="16"/>
                  <w:u w:val="none"/>
                </w:rPr>
                <w:t>licence Creative Commons Attribution Share-</w:t>
              </w:r>
              <w:proofErr w:type="spellStart"/>
              <w:r>
                <w:rPr>
                  <w:rStyle w:val="Hyperlink"/>
                  <w:sz w:val="16"/>
                  <w:u w:val="none"/>
                </w:rPr>
                <w:t>Alike</w:t>
              </w:r>
              <w:proofErr w:type="spellEnd"/>
              <w:r>
                <w:rPr>
                  <w:rStyle w:val="Hyperlink"/>
                  <w:sz w:val="16"/>
                  <w:u w:val="none"/>
                </w:rPr>
                <w:t xml:space="preserve"> 3.0</w:t>
              </w:r>
            </w:hyperlink>
            <w:r>
              <w:rPr>
                <w:sz w:val="16"/>
              </w:rPr>
              <w:t xml:space="preserve">. Toute personne en possession d’une copie de ce document est autorisée à en jouir </w:t>
            </w:r>
            <w:proofErr w:type="gramStart"/>
            <w:r>
              <w:rPr>
                <w:sz w:val="16"/>
              </w:rPr>
              <w:t>sans restrictions</w:t>
            </w:r>
            <w:proofErr w:type="gramEnd"/>
            <w:r>
              <w:rPr>
                <w:sz w:val="16"/>
              </w:rPr>
              <w:t xml:space="preserve"> ni limitations, y compris le droit </w:t>
            </w:r>
            <w:r w:rsidR="00A36848">
              <w:rPr>
                <w:sz w:val="16"/>
              </w:rPr>
              <w:t xml:space="preserve">d'utiliser, de copier, de modifier, de fusionner, de publier et/ou de distribuer des </w:t>
            </w:r>
            <w:r>
              <w:rPr>
                <w:sz w:val="16"/>
              </w:rPr>
              <w:t xml:space="preserve">copies de document, sous réserve des conditions suivantes : </w:t>
            </w:r>
          </w:p>
          <w:p w14:paraId="636ACB8E" w14:textId="6B403577" w:rsidR="004D4E70" w:rsidRPr="00614B42" w:rsidRDefault="00A36848" w:rsidP="008246A6">
            <w:pPr>
              <w:pStyle w:val="ListParagraph"/>
              <w:numPr>
                <w:ilvl w:val="0"/>
                <w:numId w:val="6"/>
              </w:numPr>
              <w:ind w:left="354"/>
              <w:jc w:val="left"/>
              <w:rPr>
                <w:rFonts w:eastAsiaTheme="minorHAnsi" w:cstheme="minorBidi"/>
                <w:sz w:val="16"/>
                <w:szCs w:val="16"/>
              </w:rPr>
            </w:pPr>
            <w:r>
              <w:rPr>
                <w:sz w:val="16"/>
              </w:rPr>
              <w:t>La mention du copyright et l’autorisation ci-dessus doivent être incluses dans toutes les copies totales ou substantielles du document</w:t>
            </w:r>
            <w:r w:rsidR="006854B0">
              <w:rPr>
                <w:sz w:val="16"/>
              </w:rPr>
              <w:t>. Nous aimerions recevoir une copie de toute version modifiée.</w:t>
            </w:r>
          </w:p>
        </w:tc>
      </w:tr>
      <w:tr w:rsidR="00D42DE3" w:rsidRPr="00614B42" w14:paraId="5CF15882" w14:textId="77777777" w:rsidTr="00F410B7">
        <w:tc>
          <w:tcPr>
            <w:tcW w:w="9243" w:type="dxa"/>
            <w:gridSpan w:val="2"/>
          </w:tcPr>
          <w:p w14:paraId="64DF1339" w14:textId="77777777" w:rsidR="00D42DE3" w:rsidRPr="00614B42" w:rsidRDefault="00D42DE3" w:rsidP="00B477D4">
            <w:pPr>
              <w:jc w:val="left"/>
              <w:rPr>
                <w:sz w:val="16"/>
                <w:szCs w:val="16"/>
              </w:rPr>
            </w:pPr>
          </w:p>
        </w:tc>
      </w:tr>
    </w:tbl>
    <w:p w14:paraId="31DD5529" w14:textId="77777777" w:rsidR="002B28ED" w:rsidRPr="00614B42" w:rsidRDefault="002B28ED" w:rsidP="00B477D4">
      <w:pPr>
        <w:spacing w:before="0" w:after="200" w:line="276" w:lineRule="auto"/>
        <w:jc w:val="left"/>
        <w:rPr>
          <w:sz w:val="16"/>
          <w:szCs w:val="16"/>
        </w:rPr>
      </w:pPr>
      <w:r>
        <w:br w:type="page"/>
      </w:r>
    </w:p>
    <w:p w14:paraId="1318C8E2" w14:textId="77777777" w:rsidR="004900AD" w:rsidRPr="00614B42" w:rsidRDefault="004900AD" w:rsidP="00B477D4">
      <w:pPr>
        <w:jc w:val="left"/>
        <w:rPr>
          <w:sz w:val="16"/>
          <w:szCs w:val="16"/>
        </w:rPr>
      </w:pPr>
    </w:p>
    <w:p w14:paraId="38DF486A" w14:textId="19500D25" w:rsidR="00736AC2" w:rsidRDefault="00287164" w:rsidP="00736AC2">
      <w:pPr>
        <w:spacing w:before="0" w:after="240" w:line="23" w:lineRule="atLeast"/>
        <w:jc w:val="left"/>
        <w:rPr>
          <w:sz w:val="32"/>
          <w:szCs w:val="32"/>
        </w:rPr>
      </w:pPr>
      <w:r>
        <w:rPr>
          <w:b/>
          <w:color w:val="005C40"/>
          <w:sz w:val="32"/>
        </w:rPr>
        <w:t>Sommaire</w:t>
      </w:r>
    </w:p>
    <w:sdt>
      <w:sdtPr>
        <w:rPr>
          <w:rFonts w:eastAsiaTheme="minorHAnsi" w:cstheme="minorBidi"/>
        </w:rPr>
        <w:id w:val="216478259"/>
        <w:docPartObj>
          <w:docPartGallery w:val="Table of Contents"/>
          <w:docPartUnique/>
        </w:docPartObj>
      </w:sdtPr>
      <w:sdtEndPr>
        <w:rPr>
          <w:b/>
          <w:bCs/>
        </w:rPr>
      </w:sdtEndPr>
      <w:sdtContent>
        <w:p w14:paraId="770A70F5" w14:textId="789DED13" w:rsidR="001C1DB4" w:rsidRPr="001C1DB4" w:rsidRDefault="00463AD8">
          <w:pPr>
            <w:pStyle w:val="TOC1"/>
            <w:rPr>
              <w:rFonts w:asciiTheme="minorHAnsi" w:eastAsiaTheme="minorEastAsia" w:hAnsiTheme="minorHAnsi" w:cstheme="minorBidi"/>
              <w:noProof/>
              <w:sz w:val="22"/>
              <w:lang w:val="en-GB" w:eastAsia="en-GB" w:bidi="ar-SA"/>
            </w:rPr>
          </w:pPr>
          <w:r w:rsidRPr="00614B42">
            <w:rPr>
              <w:rFonts w:asciiTheme="majorHAnsi" w:eastAsiaTheme="majorEastAsia" w:hAnsiTheme="majorHAnsi" w:cstheme="majorBidi"/>
              <w:color w:val="365F91" w:themeColor="accent1" w:themeShade="BF"/>
              <w:sz w:val="28"/>
              <w:szCs w:val="28"/>
            </w:rPr>
            <w:fldChar w:fldCharType="begin"/>
          </w:r>
          <w:r w:rsidR="009C454E" w:rsidRPr="00614B42">
            <w:instrText xml:space="preserve"> TOC \o "1-3" \h \z \u </w:instrText>
          </w:r>
          <w:r w:rsidRPr="00614B42">
            <w:rPr>
              <w:rFonts w:asciiTheme="majorHAnsi" w:eastAsiaTheme="majorEastAsia" w:hAnsiTheme="majorHAnsi" w:cstheme="majorBidi"/>
              <w:color w:val="365F91" w:themeColor="accent1" w:themeShade="BF"/>
              <w:sz w:val="28"/>
              <w:szCs w:val="28"/>
            </w:rPr>
            <w:fldChar w:fldCharType="separate"/>
          </w:r>
          <w:hyperlink w:anchor="_Toc16506373" w:history="1">
            <w:r w:rsidR="001C1DB4" w:rsidRPr="001C1DB4">
              <w:rPr>
                <w:rStyle w:val="Hyperlink"/>
                <w:noProof/>
              </w:rPr>
              <w:t>1.</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Introduction au manuel de procédures</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_Toc16506373 \h </w:instrText>
            </w:r>
            <w:r w:rsidR="001C1DB4" w:rsidRPr="001C1DB4">
              <w:rPr>
                <w:noProof/>
                <w:webHidden/>
              </w:rPr>
            </w:r>
            <w:r w:rsidR="001C1DB4" w:rsidRPr="001C1DB4">
              <w:rPr>
                <w:noProof/>
                <w:webHidden/>
              </w:rPr>
              <w:fldChar w:fldCharType="separate"/>
            </w:r>
            <w:r w:rsidR="001C1DB4" w:rsidRPr="001C1DB4">
              <w:rPr>
                <w:noProof/>
                <w:webHidden/>
              </w:rPr>
              <w:t>4</w:t>
            </w:r>
            <w:r w:rsidR="001C1DB4" w:rsidRPr="001C1DB4">
              <w:rPr>
                <w:noProof/>
                <w:webHidden/>
              </w:rPr>
              <w:fldChar w:fldCharType="end"/>
            </w:r>
          </w:hyperlink>
        </w:p>
        <w:p w14:paraId="669C4F74" w14:textId="1FE5F945" w:rsidR="001C1DB4" w:rsidRPr="001C1DB4" w:rsidRDefault="00975D91">
          <w:pPr>
            <w:pStyle w:val="TOC1"/>
            <w:rPr>
              <w:rFonts w:asciiTheme="minorHAnsi" w:eastAsiaTheme="minorEastAsia" w:hAnsiTheme="minorHAnsi" w:cstheme="minorBidi"/>
              <w:noProof/>
              <w:sz w:val="22"/>
              <w:lang w:val="en-GB" w:eastAsia="en-GB" w:bidi="ar-SA"/>
            </w:rPr>
          </w:pPr>
          <w:hyperlink w:anchor="_Toc16506374" w:history="1">
            <w:r w:rsidR="001C1DB4" w:rsidRPr="001C1DB4">
              <w:rPr>
                <w:rStyle w:val="Hyperlink"/>
                <w:noProof/>
              </w:rPr>
              <w:t>2.</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Informations sur l'entreprise</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_Toc16506374 \h </w:instrText>
            </w:r>
            <w:r w:rsidR="001C1DB4" w:rsidRPr="001C1DB4">
              <w:rPr>
                <w:noProof/>
                <w:webHidden/>
              </w:rPr>
            </w:r>
            <w:r w:rsidR="001C1DB4" w:rsidRPr="001C1DB4">
              <w:rPr>
                <w:noProof/>
                <w:webHidden/>
              </w:rPr>
              <w:fldChar w:fldCharType="separate"/>
            </w:r>
            <w:r w:rsidR="001C1DB4" w:rsidRPr="001C1DB4">
              <w:rPr>
                <w:noProof/>
                <w:webHidden/>
              </w:rPr>
              <w:t>4</w:t>
            </w:r>
            <w:r w:rsidR="001C1DB4" w:rsidRPr="001C1DB4">
              <w:rPr>
                <w:noProof/>
                <w:webHidden/>
              </w:rPr>
              <w:fldChar w:fldCharType="end"/>
            </w:r>
          </w:hyperlink>
        </w:p>
        <w:p w14:paraId="15A0F713" w14:textId="61DC5CF2" w:rsidR="001C1DB4" w:rsidRPr="001C1DB4" w:rsidRDefault="00975D91">
          <w:pPr>
            <w:pStyle w:val="TOC1"/>
            <w:rPr>
              <w:rFonts w:asciiTheme="minorHAnsi" w:eastAsiaTheme="minorEastAsia" w:hAnsiTheme="minorHAnsi" w:cstheme="minorBidi"/>
              <w:noProof/>
              <w:sz w:val="22"/>
              <w:lang w:val="en-GB" w:eastAsia="en-GB" w:bidi="ar-SA"/>
            </w:rPr>
          </w:pPr>
          <w:hyperlink w:anchor="_Toc16506375" w:history="1">
            <w:r w:rsidR="001C1DB4" w:rsidRPr="001C1DB4">
              <w:rPr>
                <w:rStyle w:val="Hyperlink"/>
                <w:noProof/>
              </w:rPr>
              <w:t>3.</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Responsabilités (1.1)</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_Toc16506375 \h </w:instrText>
            </w:r>
            <w:r w:rsidR="001C1DB4" w:rsidRPr="001C1DB4">
              <w:rPr>
                <w:noProof/>
                <w:webHidden/>
              </w:rPr>
            </w:r>
            <w:r w:rsidR="001C1DB4" w:rsidRPr="001C1DB4">
              <w:rPr>
                <w:noProof/>
                <w:webHidden/>
              </w:rPr>
              <w:fldChar w:fldCharType="separate"/>
            </w:r>
            <w:r w:rsidR="001C1DB4" w:rsidRPr="001C1DB4">
              <w:rPr>
                <w:noProof/>
                <w:webHidden/>
              </w:rPr>
              <w:t>4</w:t>
            </w:r>
            <w:r w:rsidR="001C1DB4" w:rsidRPr="001C1DB4">
              <w:rPr>
                <w:noProof/>
                <w:webHidden/>
              </w:rPr>
              <w:fldChar w:fldCharType="end"/>
            </w:r>
          </w:hyperlink>
        </w:p>
        <w:p w14:paraId="5B3356E3" w14:textId="1B7BA31E" w:rsidR="001C1DB4" w:rsidRPr="001C1DB4" w:rsidRDefault="00975D91">
          <w:pPr>
            <w:pStyle w:val="TOC1"/>
            <w:rPr>
              <w:rFonts w:asciiTheme="minorHAnsi" w:eastAsiaTheme="minorEastAsia" w:hAnsiTheme="minorHAnsi" w:cstheme="minorBidi"/>
              <w:noProof/>
              <w:sz w:val="22"/>
              <w:lang w:val="en-GB" w:eastAsia="en-GB" w:bidi="ar-SA"/>
            </w:rPr>
          </w:pPr>
          <w:hyperlink w:anchor="_Toc16506376" w:history="1">
            <w:r w:rsidR="001C1DB4" w:rsidRPr="001C1DB4">
              <w:rPr>
                <w:rStyle w:val="Hyperlink"/>
                <w:noProof/>
              </w:rPr>
              <w:t>4.</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Formation (1.1)</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_Toc16506376 \h </w:instrText>
            </w:r>
            <w:r w:rsidR="001C1DB4" w:rsidRPr="001C1DB4">
              <w:rPr>
                <w:noProof/>
                <w:webHidden/>
              </w:rPr>
            </w:r>
            <w:r w:rsidR="001C1DB4" w:rsidRPr="001C1DB4">
              <w:rPr>
                <w:noProof/>
                <w:webHidden/>
              </w:rPr>
              <w:fldChar w:fldCharType="separate"/>
            </w:r>
            <w:r w:rsidR="001C1DB4" w:rsidRPr="001C1DB4">
              <w:rPr>
                <w:noProof/>
                <w:webHidden/>
              </w:rPr>
              <w:t>5</w:t>
            </w:r>
            <w:r w:rsidR="001C1DB4" w:rsidRPr="001C1DB4">
              <w:rPr>
                <w:noProof/>
                <w:webHidden/>
              </w:rPr>
              <w:fldChar w:fldCharType="end"/>
            </w:r>
          </w:hyperlink>
        </w:p>
        <w:p w14:paraId="5B992B23" w14:textId="4AC51B65" w:rsidR="001C1DB4" w:rsidRPr="001C1DB4" w:rsidRDefault="00975D91">
          <w:pPr>
            <w:pStyle w:val="TOC1"/>
            <w:rPr>
              <w:rFonts w:asciiTheme="minorHAnsi" w:eastAsiaTheme="minorEastAsia" w:hAnsiTheme="minorHAnsi" w:cstheme="minorBidi"/>
              <w:noProof/>
              <w:sz w:val="22"/>
              <w:lang w:val="en-GB" w:eastAsia="en-GB" w:bidi="ar-SA"/>
            </w:rPr>
          </w:pPr>
          <w:hyperlink w:anchor="_Toc16506377" w:history="1">
            <w:r w:rsidR="001C1DB4" w:rsidRPr="001C1DB4">
              <w:rPr>
                <w:rStyle w:val="Hyperlink"/>
                <w:noProof/>
              </w:rPr>
              <w:t>5.</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Documents (1.1)</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_Toc16506377 \h </w:instrText>
            </w:r>
            <w:r w:rsidR="001C1DB4" w:rsidRPr="001C1DB4">
              <w:rPr>
                <w:noProof/>
                <w:webHidden/>
              </w:rPr>
            </w:r>
            <w:r w:rsidR="001C1DB4" w:rsidRPr="001C1DB4">
              <w:rPr>
                <w:noProof/>
                <w:webHidden/>
              </w:rPr>
              <w:fldChar w:fldCharType="separate"/>
            </w:r>
            <w:r w:rsidR="001C1DB4" w:rsidRPr="001C1DB4">
              <w:rPr>
                <w:noProof/>
                <w:webHidden/>
              </w:rPr>
              <w:t>6</w:t>
            </w:r>
            <w:r w:rsidR="001C1DB4" w:rsidRPr="001C1DB4">
              <w:rPr>
                <w:noProof/>
                <w:webHidden/>
              </w:rPr>
              <w:fldChar w:fldCharType="end"/>
            </w:r>
          </w:hyperlink>
        </w:p>
        <w:p w14:paraId="1E18D467" w14:textId="7C28651B" w:rsidR="001C1DB4" w:rsidRPr="001C1DB4" w:rsidRDefault="00975D91">
          <w:pPr>
            <w:pStyle w:val="TOC1"/>
            <w:rPr>
              <w:rFonts w:asciiTheme="minorHAnsi" w:eastAsiaTheme="minorEastAsia" w:hAnsiTheme="minorHAnsi" w:cstheme="minorBidi"/>
              <w:noProof/>
              <w:sz w:val="22"/>
              <w:lang w:val="en-GB" w:eastAsia="en-GB" w:bidi="ar-SA"/>
            </w:rPr>
          </w:pPr>
          <w:hyperlink w:anchor="_Toc16506378" w:history="1">
            <w:r w:rsidR="001C1DB4" w:rsidRPr="001C1DB4">
              <w:rPr>
                <w:rStyle w:val="Hyperlink"/>
                <w:noProof/>
              </w:rPr>
              <w:t>6.</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Santé et sécurité sur le lieu du travail (1.4)</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_Toc16506378 \h </w:instrText>
            </w:r>
            <w:r w:rsidR="001C1DB4" w:rsidRPr="001C1DB4">
              <w:rPr>
                <w:noProof/>
                <w:webHidden/>
              </w:rPr>
            </w:r>
            <w:r w:rsidR="001C1DB4" w:rsidRPr="001C1DB4">
              <w:rPr>
                <w:noProof/>
                <w:webHidden/>
              </w:rPr>
              <w:fldChar w:fldCharType="separate"/>
            </w:r>
            <w:r w:rsidR="001C1DB4" w:rsidRPr="001C1DB4">
              <w:rPr>
                <w:noProof/>
                <w:webHidden/>
              </w:rPr>
              <w:t>7</w:t>
            </w:r>
            <w:r w:rsidR="001C1DB4" w:rsidRPr="001C1DB4">
              <w:rPr>
                <w:noProof/>
                <w:webHidden/>
              </w:rPr>
              <w:fldChar w:fldCharType="end"/>
            </w:r>
          </w:hyperlink>
        </w:p>
        <w:p w14:paraId="39994278" w14:textId="701DCAAD" w:rsidR="001C1DB4" w:rsidRPr="001C1DB4" w:rsidRDefault="00975D91">
          <w:pPr>
            <w:pStyle w:val="TOC1"/>
            <w:rPr>
              <w:rFonts w:asciiTheme="minorHAnsi" w:eastAsiaTheme="minorEastAsia" w:hAnsiTheme="minorHAnsi" w:cstheme="minorBidi"/>
              <w:noProof/>
              <w:sz w:val="22"/>
              <w:lang w:val="en-GB" w:eastAsia="en-GB" w:bidi="ar-SA"/>
            </w:rPr>
          </w:pPr>
          <w:hyperlink w:anchor="_Toc16506379" w:history="1">
            <w:r w:rsidR="001C1DB4" w:rsidRPr="001C1DB4">
              <w:rPr>
                <w:rStyle w:val="Hyperlink"/>
                <w:noProof/>
              </w:rPr>
              <w:t>7.</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Procédure de gestion des plaintes (1.5)</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_Toc16506379 \h </w:instrText>
            </w:r>
            <w:r w:rsidR="001C1DB4" w:rsidRPr="001C1DB4">
              <w:rPr>
                <w:noProof/>
                <w:webHidden/>
              </w:rPr>
            </w:r>
            <w:r w:rsidR="001C1DB4" w:rsidRPr="001C1DB4">
              <w:rPr>
                <w:noProof/>
                <w:webHidden/>
              </w:rPr>
              <w:fldChar w:fldCharType="separate"/>
            </w:r>
            <w:r w:rsidR="001C1DB4" w:rsidRPr="001C1DB4">
              <w:rPr>
                <w:noProof/>
                <w:webHidden/>
              </w:rPr>
              <w:t>7</w:t>
            </w:r>
            <w:r w:rsidR="001C1DB4" w:rsidRPr="001C1DB4">
              <w:rPr>
                <w:noProof/>
                <w:webHidden/>
              </w:rPr>
              <w:fldChar w:fldCharType="end"/>
            </w:r>
          </w:hyperlink>
        </w:p>
        <w:p w14:paraId="4797C145" w14:textId="1A4C86EA" w:rsidR="001C1DB4" w:rsidRPr="001C1DB4" w:rsidRDefault="00975D91">
          <w:pPr>
            <w:pStyle w:val="TOC1"/>
            <w:rPr>
              <w:rFonts w:asciiTheme="minorHAnsi" w:eastAsiaTheme="minorEastAsia" w:hAnsiTheme="minorHAnsi" w:cstheme="minorBidi"/>
              <w:noProof/>
              <w:sz w:val="22"/>
              <w:lang w:val="en-GB" w:eastAsia="en-GB" w:bidi="ar-SA"/>
            </w:rPr>
          </w:pPr>
          <w:hyperlink w:anchor="_Toc16506380" w:history="1">
            <w:r w:rsidR="001C1DB4" w:rsidRPr="001C1DB4">
              <w:rPr>
                <w:rStyle w:val="Hyperlink"/>
                <w:noProof/>
              </w:rPr>
              <w:t>8.</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Produits non conformes (1.6)</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_Toc16506380 \h </w:instrText>
            </w:r>
            <w:r w:rsidR="001C1DB4" w:rsidRPr="001C1DB4">
              <w:rPr>
                <w:noProof/>
                <w:webHidden/>
              </w:rPr>
            </w:r>
            <w:r w:rsidR="001C1DB4" w:rsidRPr="001C1DB4">
              <w:rPr>
                <w:noProof/>
                <w:webHidden/>
              </w:rPr>
              <w:fldChar w:fldCharType="separate"/>
            </w:r>
            <w:r w:rsidR="001C1DB4" w:rsidRPr="001C1DB4">
              <w:rPr>
                <w:noProof/>
                <w:webHidden/>
              </w:rPr>
              <w:t>7</w:t>
            </w:r>
            <w:r w:rsidR="001C1DB4" w:rsidRPr="001C1DB4">
              <w:rPr>
                <w:noProof/>
                <w:webHidden/>
              </w:rPr>
              <w:fldChar w:fldCharType="end"/>
            </w:r>
          </w:hyperlink>
        </w:p>
        <w:p w14:paraId="23DE5F71" w14:textId="50486CDD" w:rsidR="001C1DB4" w:rsidRPr="001C1DB4" w:rsidRDefault="00975D91">
          <w:pPr>
            <w:pStyle w:val="TOC1"/>
            <w:rPr>
              <w:rFonts w:asciiTheme="minorHAnsi" w:eastAsiaTheme="minorEastAsia" w:hAnsiTheme="minorHAnsi" w:cstheme="minorBidi"/>
              <w:noProof/>
              <w:sz w:val="22"/>
              <w:lang w:val="en-GB" w:eastAsia="en-GB" w:bidi="ar-SA"/>
            </w:rPr>
          </w:pPr>
          <w:hyperlink w:anchor="_Toc16506381" w:history="1">
            <w:r w:rsidR="001C1DB4" w:rsidRPr="001C1DB4">
              <w:rPr>
                <w:rStyle w:val="Hyperlink"/>
                <w:noProof/>
              </w:rPr>
              <w:t>9.</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Vérification des transactions (1.7)</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_Toc16506381 \h </w:instrText>
            </w:r>
            <w:r w:rsidR="001C1DB4" w:rsidRPr="001C1DB4">
              <w:rPr>
                <w:noProof/>
                <w:webHidden/>
              </w:rPr>
            </w:r>
            <w:r w:rsidR="001C1DB4" w:rsidRPr="001C1DB4">
              <w:rPr>
                <w:noProof/>
                <w:webHidden/>
              </w:rPr>
              <w:fldChar w:fldCharType="separate"/>
            </w:r>
            <w:r w:rsidR="001C1DB4" w:rsidRPr="001C1DB4">
              <w:rPr>
                <w:noProof/>
                <w:webHidden/>
              </w:rPr>
              <w:t>8</w:t>
            </w:r>
            <w:r w:rsidR="001C1DB4" w:rsidRPr="001C1DB4">
              <w:rPr>
                <w:noProof/>
                <w:webHidden/>
              </w:rPr>
              <w:fldChar w:fldCharType="end"/>
            </w:r>
          </w:hyperlink>
        </w:p>
        <w:p w14:paraId="250030B1" w14:textId="0441E4F7" w:rsidR="001C1DB4" w:rsidRPr="001C1DB4" w:rsidRDefault="00975D91">
          <w:pPr>
            <w:pStyle w:val="TOC1"/>
            <w:rPr>
              <w:rFonts w:asciiTheme="minorHAnsi" w:eastAsiaTheme="minorEastAsia" w:hAnsiTheme="minorHAnsi" w:cstheme="minorBidi"/>
              <w:noProof/>
              <w:sz w:val="22"/>
              <w:lang w:val="en-GB" w:eastAsia="en-GB" w:bidi="ar-SA"/>
            </w:rPr>
          </w:pPr>
          <w:hyperlink w:anchor="_Toc16506382" w:history="1">
            <w:r w:rsidR="001C1DB4" w:rsidRPr="001C1DB4">
              <w:rPr>
                <w:rStyle w:val="Hyperlink"/>
                <w:noProof/>
              </w:rPr>
              <w:t>10.</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Approvisionnement en produits (Partie 2 du référentiel)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_Toc16506382 \h </w:instrText>
            </w:r>
            <w:r w:rsidR="001C1DB4" w:rsidRPr="001C1DB4">
              <w:rPr>
                <w:noProof/>
                <w:webHidden/>
              </w:rPr>
            </w:r>
            <w:r w:rsidR="001C1DB4" w:rsidRPr="001C1DB4">
              <w:rPr>
                <w:noProof/>
                <w:webHidden/>
              </w:rPr>
              <w:fldChar w:fldCharType="separate"/>
            </w:r>
            <w:r w:rsidR="001C1DB4" w:rsidRPr="001C1DB4">
              <w:rPr>
                <w:noProof/>
                <w:webHidden/>
              </w:rPr>
              <w:t>8</w:t>
            </w:r>
            <w:r w:rsidR="001C1DB4" w:rsidRPr="001C1DB4">
              <w:rPr>
                <w:noProof/>
                <w:webHidden/>
              </w:rPr>
              <w:fldChar w:fldCharType="end"/>
            </w:r>
          </w:hyperlink>
        </w:p>
        <w:p w14:paraId="1358CA73" w14:textId="7F010B92" w:rsidR="001C1DB4" w:rsidRPr="001C1DB4" w:rsidRDefault="00975D91">
          <w:pPr>
            <w:pStyle w:val="TOC1"/>
            <w:rPr>
              <w:rFonts w:asciiTheme="minorHAnsi" w:eastAsiaTheme="minorEastAsia" w:hAnsiTheme="minorHAnsi" w:cstheme="minorBidi"/>
              <w:noProof/>
              <w:sz w:val="22"/>
              <w:lang w:val="en-GB" w:eastAsia="en-GB" w:bidi="ar-SA"/>
            </w:rPr>
          </w:pPr>
          <w:hyperlink w:anchor="_Toc16506383" w:history="1">
            <w:r w:rsidR="001C1DB4" w:rsidRPr="001C1DB4">
              <w:rPr>
                <w:rStyle w:val="Hyperlink"/>
                <w:noProof/>
              </w:rPr>
              <w:t>11.</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Mise en œuvre du système de manutention et de transfert des matériaux (Parties 3 et 8 du référentiel)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_Toc16506383 \h </w:instrText>
            </w:r>
            <w:r w:rsidR="001C1DB4" w:rsidRPr="001C1DB4">
              <w:rPr>
                <w:noProof/>
                <w:webHidden/>
              </w:rPr>
            </w:r>
            <w:r w:rsidR="001C1DB4" w:rsidRPr="001C1DB4">
              <w:rPr>
                <w:noProof/>
                <w:webHidden/>
              </w:rPr>
              <w:fldChar w:fldCharType="separate"/>
            </w:r>
            <w:r w:rsidR="001C1DB4" w:rsidRPr="001C1DB4">
              <w:rPr>
                <w:noProof/>
                <w:webHidden/>
              </w:rPr>
              <w:t>10</w:t>
            </w:r>
            <w:r w:rsidR="001C1DB4" w:rsidRPr="001C1DB4">
              <w:rPr>
                <w:noProof/>
                <w:webHidden/>
              </w:rPr>
              <w:fldChar w:fldCharType="end"/>
            </w:r>
          </w:hyperlink>
        </w:p>
        <w:p w14:paraId="505B5094" w14:textId="27E57BA1" w:rsidR="001C1DB4" w:rsidRPr="001C1DB4" w:rsidRDefault="00975D91">
          <w:pPr>
            <w:pStyle w:val="TOC1"/>
            <w:rPr>
              <w:rFonts w:asciiTheme="minorHAnsi" w:eastAsiaTheme="minorEastAsia" w:hAnsiTheme="minorHAnsi" w:cstheme="minorBidi"/>
              <w:noProof/>
              <w:sz w:val="22"/>
              <w:lang w:val="en-GB" w:eastAsia="en-GB" w:bidi="ar-SA"/>
            </w:rPr>
          </w:pPr>
          <w:hyperlink w:anchor="_Toc16506384" w:history="1">
            <w:r w:rsidR="001C1DB4" w:rsidRPr="001C1DB4">
              <w:rPr>
                <w:rStyle w:val="Hyperlink"/>
                <w:noProof/>
              </w:rPr>
              <w:t>12.</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Contrôle des volumes (Partie 4 du référentiel)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_Toc16506384 \h </w:instrText>
            </w:r>
            <w:r w:rsidR="001C1DB4" w:rsidRPr="001C1DB4">
              <w:rPr>
                <w:noProof/>
                <w:webHidden/>
              </w:rPr>
            </w:r>
            <w:r w:rsidR="001C1DB4" w:rsidRPr="001C1DB4">
              <w:rPr>
                <w:noProof/>
                <w:webHidden/>
              </w:rPr>
              <w:fldChar w:fldCharType="separate"/>
            </w:r>
            <w:r w:rsidR="001C1DB4" w:rsidRPr="001C1DB4">
              <w:rPr>
                <w:noProof/>
                <w:webHidden/>
              </w:rPr>
              <w:t>11</w:t>
            </w:r>
            <w:r w:rsidR="001C1DB4" w:rsidRPr="001C1DB4">
              <w:rPr>
                <w:noProof/>
                <w:webHidden/>
              </w:rPr>
              <w:fldChar w:fldCharType="end"/>
            </w:r>
          </w:hyperlink>
        </w:p>
        <w:p w14:paraId="5A2F1D73" w14:textId="606D2AF2" w:rsidR="001C1DB4" w:rsidRPr="001C1DB4" w:rsidRDefault="00975D91">
          <w:pPr>
            <w:pStyle w:val="TOC1"/>
            <w:rPr>
              <w:rFonts w:asciiTheme="minorHAnsi" w:eastAsiaTheme="minorEastAsia" w:hAnsiTheme="minorHAnsi" w:cstheme="minorBidi"/>
              <w:noProof/>
              <w:sz w:val="22"/>
              <w:lang w:val="en-GB" w:eastAsia="en-GB" w:bidi="ar-SA"/>
            </w:rPr>
          </w:pPr>
          <w:hyperlink w:anchor="_Toc16506385" w:history="1">
            <w:r w:rsidR="001C1DB4" w:rsidRPr="001C1DB4">
              <w:rPr>
                <w:rStyle w:val="Hyperlink"/>
                <w:noProof/>
              </w:rPr>
              <w:t>13.</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Vente et livraison de matériaux (Partie 5 du référentiel)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_Toc16506385 \h </w:instrText>
            </w:r>
            <w:r w:rsidR="001C1DB4" w:rsidRPr="001C1DB4">
              <w:rPr>
                <w:noProof/>
                <w:webHidden/>
              </w:rPr>
            </w:r>
            <w:r w:rsidR="001C1DB4" w:rsidRPr="001C1DB4">
              <w:rPr>
                <w:noProof/>
                <w:webHidden/>
              </w:rPr>
              <w:fldChar w:fldCharType="separate"/>
            </w:r>
            <w:r w:rsidR="001C1DB4" w:rsidRPr="001C1DB4">
              <w:rPr>
                <w:noProof/>
                <w:webHidden/>
              </w:rPr>
              <w:t>12</w:t>
            </w:r>
            <w:r w:rsidR="001C1DB4" w:rsidRPr="001C1DB4">
              <w:rPr>
                <w:noProof/>
                <w:webHidden/>
              </w:rPr>
              <w:fldChar w:fldCharType="end"/>
            </w:r>
          </w:hyperlink>
        </w:p>
        <w:p w14:paraId="5C899CE4" w14:textId="361D3EEE" w:rsidR="001C1DB4" w:rsidRPr="001C1DB4" w:rsidRDefault="00975D91">
          <w:pPr>
            <w:pStyle w:val="TOC1"/>
            <w:rPr>
              <w:rFonts w:asciiTheme="minorHAnsi" w:eastAsiaTheme="minorEastAsia" w:hAnsiTheme="minorHAnsi" w:cstheme="minorBidi"/>
              <w:noProof/>
              <w:sz w:val="22"/>
              <w:lang w:val="en-GB" w:eastAsia="en-GB" w:bidi="ar-SA"/>
            </w:rPr>
          </w:pPr>
          <w:hyperlink w:anchor="_Toc16506386" w:history="1">
            <w:r w:rsidR="001C1DB4" w:rsidRPr="001C1DB4">
              <w:rPr>
                <w:rStyle w:val="Hyperlink"/>
                <w:noProof/>
              </w:rPr>
              <w:t>14.</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Accès aux informations requises par la législation régissant la légalité du bois (6.1 b)</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_Toc16506386 \h </w:instrText>
            </w:r>
            <w:r w:rsidR="001C1DB4" w:rsidRPr="001C1DB4">
              <w:rPr>
                <w:noProof/>
                <w:webHidden/>
              </w:rPr>
            </w:r>
            <w:r w:rsidR="001C1DB4" w:rsidRPr="001C1DB4">
              <w:rPr>
                <w:noProof/>
                <w:webHidden/>
              </w:rPr>
              <w:fldChar w:fldCharType="separate"/>
            </w:r>
            <w:r w:rsidR="001C1DB4" w:rsidRPr="001C1DB4">
              <w:rPr>
                <w:noProof/>
                <w:webHidden/>
              </w:rPr>
              <w:t>12</w:t>
            </w:r>
            <w:r w:rsidR="001C1DB4" w:rsidRPr="001C1DB4">
              <w:rPr>
                <w:noProof/>
                <w:webHidden/>
              </w:rPr>
              <w:fldChar w:fldCharType="end"/>
            </w:r>
          </w:hyperlink>
        </w:p>
        <w:p w14:paraId="2654C80C" w14:textId="2A2956E9" w:rsidR="001C1DB4" w:rsidRPr="001C1DB4" w:rsidRDefault="00975D91">
          <w:pPr>
            <w:pStyle w:val="TOC1"/>
            <w:rPr>
              <w:rFonts w:asciiTheme="minorHAnsi" w:eastAsiaTheme="minorEastAsia" w:hAnsiTheme="minorHAnsi" w:cstheme="minorBidi"/>
              <w:noProof/>
              <w:sz w:val="22"/>
              <w:lang w:val="en-GB" w:eastAsia="en-GB" w:bidi="ar-SA"/>
            </w:rPr>
          </w:pPr>
          <w:hyperlink w:anchor="_Toc16506387" w:history="1">
            <w:r w:rsidR="001C1DB4" w:rsidRPr="001C1DB4">
              <w:rPr>
                <w:rStyle w:val="Hyperlink"/>
                <w:noProof/>
              </w:rPr>
              <w:t>15.</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Législation sur le commerce et la douane (6.1. a)</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_Toc16506387 \h </w:instrText>
            </w:r>
            <w:r w:rsidR="001C1DB4" w:rsidRPr="001C1DB4">
              <w:rPr>
                <w:noProof/>
                <w:webHidden/>
              </w:rPr>
            </w:r>
            <w:r w:rsidR="001C1DB4" w:rsidRPr="001C1DB4">
              <w:rPr>
                <w:noProof/>
                <w:webHidden/>
              </w:rPr>
              <w:fldChar w:fldCharType="separate"/>
            </w:r>
            <w:r w:rsidR="001C1DB4" w:rsidRPr="001C1DB4">
              <w:rPr>
                <w:noProof/>
                <w:webHidden/>
              </w:rPr>
              <w:t>13</w:t>
            </w:r>
            <w:r w:rsidR="001C1DB4" w:rsidRPr="001C1DB4">
              <w:rPr>
                <w:noProof/>
                <w:webHidden/>
              </w:rPr>
              <w:fldChar w:fldCharType="end"/>
            </w:r>
          </w:hyperlink>
        </w:p>
        <w:p w14:paraId="1D8B3972" w14:textId="07936610" w:rsidR="001C1DB4" w:rsidRPr="001C1DB4" w:rsidRDefault="00975D91">
          <w:pPr>
            <w:pStyle w:val="TOC1"/>
            <w:rPr>
              <w:rFonts w:asciiTheme="minorHAnsi" w:eastAsiaTheme="minorEastAsia" w:hAnsiTheme="minorHAnsi" w:cstheme="minorBidi"/>
              <w:noProof/>
              <w:sz w:val="22"/>
              <w:lang w:val="en-GB" w:eastAsia="en-GB" w:bidi="ar-SA"/>
            </w:rPr>
          </w:pPr>
          <w:hyperlink w:anchor="_Toc16506388" w:history="1">
            <w:r w:rsidR="001C1DB4" w:rsidRPr="001C1DB4">
              <w:rPr>
                <w:rStyle w:val="Hyperlink"/>
                <w:noProof/>
              </w:rPr>
              <w:t>16.</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Groupes de produits FSC (Partie 7 du référentiel)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_Toc16506388 \h </w:instrText>
            </w:r>
            <w:r w:rsidR="001C1DB4" w:rsidRPr="001C1DB4">
              <w:rPr>
                <w:noProof/>
                <w:webHidden/>
              </w:rPr>
            </w:r>
            <w:r w:rsidR="001C1DB4" w:rsidRPr="001C1DB4">
              <w:rPr>
                <w:noProof/>
                <w:webHidden/>
              </w:rPr>
              <w:fldChar w:fldCharType="separate"/>
            </w:r>
            <w:r w:rsidR="001C1DB4" w:rsidRPr="001C1DB4">
              <w:rPr>
                <w:noProof/>
                <w:webHidden/>
              </w:rPr>
              <w:t>14</w:t>
            </w:r>
            <w:r w:rsidR="001C1DB4" w:rsidRPr="001C1DB4">
              <w:rPr>
                <w:noProof/>
                <w:webHidden/>
              </w:rPr>
              <w:fldChar w:fldCharType="end"/>
            </w:r>
          </w:hyperlink>
        </w:p>
        <w:p w14:paraId="01279007" w14:textId="5FAA8DD0" w:rsidR="001C1DB4" w:rsidRPr="001C1DB4" w:rsidRDefault="00975D91">
          <w:pPr>
            <w:pStyle w:val="TOC1"/>
            <w:rPr>
              <w:rFonts w:asciiTheme="minorHAnsi" w:eastAsiaTheme="minorEastAsia" w:hAnsiTheme="minorHAnsi" w:cstheme="minorBidi"/>
              <w:noProof/>
              <w:sz w:val="22"/>
              <w:lang w:val="en-GB" w:eastAsia="en-GB" w:bidi="ar-SA"/>
            </w:rPr>
          </w:pPr>
          <w:hyperlink w:anchor="_Toc16506389" w:history="1">
            <w:r w:rsidR="001C1DB4" w:rsidRPr="001C1DB4">
              <w:rPr>
                <w:rStyle w:val="Hyperlink"/>
                <w:noProof/>
              </w:rPr>
              <w:t>17.</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Utilisation des marques FSC (Partie 11 du référentiel)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_Toc16506389 \h </w:instrText>
            </w:r>
            <w:r w:rsidR="001C1DB4" w:rsidRPr="001C1DB4">
              <w:rPr>
                <w:noProof/>
                <w:webHidden/>
              </w:rPr>
            </w:r>
            <w:r w:rsidR="001C1DB4" w:rsidRPr="001C1DB4">
              <w:rPr>
                <w:noProof/>
                <w:webHidden/>
              </w:rPr>
              <w:fldChar w:fldCharType="separate"/>
            </w:r>
            <w:r w:rsidR="001C1DB4" w:rsidRPr="001C1DB4">
              <w:rPr>
                <w:noProof/>
                <w:webHidden/>
              </w:rPr>
              <w:t>14</w:t>
            </w:r>
            <w:r w:rsidR="001C1DB4" w:rsidRPr="001C1DB4">
              <w:rPr>
                <w:noProof/>
                <w:webHidden/>
              </w:rPr>
              <w:fldChar w:fldCharType="end"/>
            </w:r>
          </w:hyperlink>
        </w:p>
        <w:p w14:paraId="65CD0633" w14:textId="085C9D99" w:rsidR="001C1DB4" w:rsidRPr="001C1DB4" w:rsidRDefault="00975D91">
          <w:pPr>
            <w:pStyle w:val="TOC1"/>
            <w:rPr>
              <w:rFonts w:asciiTheme="minorHAnsi" w:eastAsiaTheme="minorEastAsia" w:hAnsiTheme="minorHAnsi" w:cstheme="minorBidi"/>
              <w:noProof/>
              <w:sz w:val="22"/>
              <w:lang w:val="en-GB" w:eastAsia="en-GB" w:bidi="ar-SA"/>
            </w:rPr>
          </w:pPr>
          <w:hyperlink w:anchor="_Toc16506390" w:history="1">
            <w:r w:rsidR="001C1DB4" w:rsidRPr="001C1DB4">
              <w:rPr>
                <w:rStyle w:val="Hyperlink"/>
                <w:noProof/>
              </w:rPr>
              <w:t>18.</w:t>
            </w:r>
            <w:r w:rsidR="001C1DB4" w:rsidRPr="001C1DB4">
              <w:rPr>
                <w:rFonts w:asciiTheme="minorHAnsi" w:eastAsiaTheme="minorEastAsia" w:hAnsiTheme="minorHAnsi" w:cstheme="minorBidi"/>
                <w:noProof/>
                <w:sz w:val="22"/>
                <w:lang w:val="en-GB" w:eastAsia="en-GB" w:bidi="ar-SA"/>
              </w:rPr>
              <w:tab/>
            </w:r>
            <w:r w:rsidR="001C1DB4" w:rsidRPr="001C1DB4">
              <w:rPr>
                <w:rStyle w:val="Hyperlink"/>
                <w:noProof/>
              </w:rPr>
              <w:t>Audit FSC annuel</w:t>
            </w:r>
            <w:r w:rsidR="001C1DB4" w:rsidRPr="001C1DB4">
              <w:rPr>
                <w:noProof/>
                <w:webHidden/>
              </w:rPr>
              <w:tab/>
            </w:r>
            <w:r w:rsidR="001C1DB4" w:rsidRPr="001C1DB4">
              <w:rPr>
                <w:noProof/>
                <w:webHidden/>
              </w:rPr>
              <w:fldChar w:fldCharType="begin"/>
            </w:r>
            <w:r w:rsidR="001C1DB4" w:rsidRPr="001C1DB4">
              <w:rPr>
                <w:noProof/>
                <w:webHidden/>
              </w:rPr>
              <w:instrText xml:space="preserve"> PAGEREF _Toc16506390 \h </w:instrText>
            </w:r>
            <w:r w:rsidR="001C1DB4" w:rsidRPr="001C1DB4">
              <w:rPr>
                <w:noProof/>
                <w:webHidden/>
              </w:rPr>
            </w:r>
            <w:r w:rsidR="001C1DB4" w:rsidRPr="001C1DB4">
              <w:rPr>
                <w:noProof/>
                <w:webHidden/>
              </w:rPr>
              <w:fldChar w:fldCharType="separate"/>
            </w:r>
            <w:r w:rsidR="001C1DB4" w:rsidRPr="001C1DB4">
              <w:rPr>
                <w:noProof/>
                <w:webHidden/>
              </w:rPr>
              <w:t>16</w:t>
            </w:r>
            <w:r w:rsidR="001C1DB4" w:rsidRPr="001C1DB4">
              <w:rPr>
                <w:noProof/>
                <w:webHidden/>
              </w:rPr>
              <w:fldChar w:fldCharType="end"/>
            </w:r>
          </w:hyperlink>
        </w:p>
        <w:p w14:paraId="0573D26F" w14:textId="21C3842F" w:rsidR="001C1DB4" w:rsidRDefault="00975D91">
          <w:pPr>
            <w:pStyle w:val="TOC1"/>
            <w:rPr>
              <w:rFonts w:asciiTheme="minorHAnsi" w:eastAsiaTheme="minorEastAsia" w:hAnsiTheme="minorHAnsi" w:cstheme="minorBidi"/>
              <w:noProof/>
              <w:sz w:val="22"/>
              <w:lang w:val="en-GB" w:eastAsia="en-GB" w:bidi="ar-SA"/>
            </w:rPr>
          </w:pPr>
          <w:hyperlink w:anchor="_Toc16506391" w:history="1">
            <w:r w:rsidR="001C1DB4" w:rsidRPr="00F4397D">
              <w:rPr>
                <w:rStyle w:val="Hyperlink"/>
                <w:noProof/>
              </w:rPr>
              <w:t>Annexe 1 : Politique d'association de Société SA avec le FSC</w:t>
            </w:r>
            <w:r w:rsidR="001C1DB4">
              <w:rPr>
                <w:noProof/>
                <w:webHidden/>
              </w:rPr>
              <w:tab/>
            </w:r>
            <w:r w:rsidR="001C1DB4">
              <w:rPr>
                <w:noProof/>
                <w:webHidden/>
              </w:rPr>
              <w:fldChar w:fldCharType="begin"/>
            </w:r>
            <w:r w:rsidR="001C1DB4">
              <w:rPr>
                <w:noProof/>
                <w:webHidden/>
              </w:rPr>
              <w:instrText xml:space="preserve"> PAGEREF _Toc16506391 \h </w:instrText>
            </w:r>
            <w:r w:rsidR="001C1DB4">
              <w:rPr>
                <w:noProof/>
                <w:webHidden/>
              </w:rPr>
            </w:r>
            <w:r w:rsidR="001C1DB4">
              <w:rPr>
                <w:noProof/>
                <w:webHidden/>
              </w:rPr>
              <w:fldChar w:fldCharType="separate"/>
            </w:r>
            <w:r w:rsidR="001C1DB4">
              <w:rPr>
                <w:noProof/>
                <w:webHidden/>
              </w:rPr>
              <w:t>18</w:t>
            </w:r>
            <w:r w:rsidR="001C1DB4">
              <w:rPr>
                <w:noProof/>
                <w:webHidden/>
              </w:rPr>
              <w:fldChar w:fldCharType="end"/>
            </w:r>
          </w:hyperlink>
        </w:p>
        <w:p w14:paraId="475CAD96" w14:textId="0E62C7D3" w:rsidR="001C1DB4" w:rsidRDefault="00975D91">
          <w:pPr>
            <w:pStyle w:val="TOC1"/>
            <w:rPr>
              <w:rFonts w:asciiTheme="minorHAnsi" w:eastAsiaTheme="minorEastAsia" w:hAnsiTheme="minorHAnsi" w:cstheme="minorBidi"/>
              <w:noProof/>
              <w:sz w:val="22"/>
              <w:lang w:val="en-GB" w:eastAsia="en-GB" w:bidi="ar-SA"/>
            </w:rPr>
          </w:pPr>
          <w:hyperlink w:anchor="_Toc16506392" w:history="1">
            <w:r w:rsidR="001C1DB4" w:rsidRPr="00F4397D">
              <w:rPr>
                <w:rStyle w:val="Hyperlink"/>
                <w:noProof/>
              </w:rPr>
              <w:t>Annexe 2 : Documentation sur la formation du personnel</w:t>
            </w:r>
            <w:r w:rsidR="001C1DB4">
              <w:rPr>
                <w:noProof/>
                <w:webHidden/>
              </w:rPr>
              <w:tab/>
            </w:r>
            <w:r w:rsidR="001C1DB4">
              <w:rPr>
                <w:noProof/>
                <w:webHidden/>
              </w:rPr>
              <w:fldChar w:fldCharType="begin"/>
            </w:r>
            <w:r w:rsidR="001C1DB4">
              <w:rPr>
                <w:noProof/>
                <w:webHidden/>
              </w:rPr>
              <w:instrText xml:space="preserve"> PAGEREF _Toc16506392 \h </w:instrText>
            </w:r>
            <w:r w:rsidR="001C1DB4">
              <w:rPr>
                <w:noProof/>
                <w:webHidden/>
              </w:rPr>
            </w:r>
            <w:r w:rsidR="001C1DB4">
              <w:rPr>
                <w:noProof/>
                <w:webHidden/>
              </w:rPr>
              <w:fldChar w:fldCharType="separate"/>
            </w:r>
            <w:r w:rsidR="001C1DB4">
              <w:rPr>
                <w:noProof/>
                <w:webHidden/>
              </w:rPr>
              <w:t>19</w:t>
            </w:r>
            <w:r w:rsidR="001C1DB4">
              <w:rPr>
                <w:noProof/>
                <w:webHidden/>
              </w:rPr>
              <w:fldChar w:fldCharType="end"/>
            </w:r>
          </w:hyperlink>
        </w:p>
        <w:p w14:paraId="497C3559" w14:textId="13D0B4C4" w:rsidR="001C1DB4" w:rsidRDefault="00975D91">
          <w:pPr>
            <w:pStyle w:val="TOC1"/>
            <w:rPr>
              <w:rFonts w:asciiTheme="minorHAnsi" w:eastAsiaTheme="minorEastAsia" w:hAnsiTheme="minorHAnsi" w:cstheme="minorBidi"/>
              <w:noProof/>
              <w:sz w:val="22"/>
              <w:lang w:val="en-GB" w:eastAsia="en-GB" w:bidi="ar-SA"/>
            </w:rPr>
          </w:pPr>
          <w:hyperlink w:anchor="_Toc16506393" w:history="1">
            <w:r w:rsidR="001C1DB4" w:rsidRPr="00F4397D">
              <w:rPr>
                <w:rStyle w:val="Hyperlink"/>
                <w:noProof/>
              </w:rPr>
              <w:t>Annexe 3 : Liste de fournisseurs FSC (2.1)</w:t>
            </w:r>
            <w:r w:rsidR="001C1DB4">
              <w:rPr>
                <w:noProof/>
                <w:webHidden/>
              </w:rPr>
              <w:tab/>
            </w:r>
            <w:r w:rsidR="001C1DB4">
              <w:rPr>
                <w:noProof/>
                <w:webHidden/>
              </w:rPr>
              <w:fldChar w:fldCharType="begin"/>
            </w:r>
            <w:r w:rsidR="001C1DB4">
              <w:rPr>
                <w:noProof/>
                <w:webHidden/>
              </w:rPr>
              <w:instrText xml:space="preserve"> PAGEREF _Toc16506393 \h </w:instrText>
            </w:r>
            <w:r w:rsidR="001C1DB4">
              <w:rPr>
                <w:noProof/>
                <w:webHidden/>
              </w:rPr>
            </w:r>
            <w:r w:rsidR="001C1DB4">
              <w:rPr>
                <w:noProof/>
                <w:webHidden/>
              </w:rPr>
              <w:fldChar w:fldCharType="separate"/>
            </w:r>
            <w:r w:rsidR="001C1DB4">
              <w:rPr>
                <w:noProof/>
                <w:webHidden/>
              </w:rPr>
              <w:t>20</w:t>
            </w:r>
            <w:r w:rsidR="001C1DB4">
              <w:rPr>
                <w:noProof/>
                <w:webHidden/>
              </w:rPr>
              <w:fldChar w:fldCharType="end"/>
            </w:r>
          </w:hyperlink>
        </w:p>
        <w:p w14:paraId="3D1779B7" w14:textId="5EDE2050" w:rsidR="001C1DB4" w:rsidRDefault="00975D91">
          <w:pPr>
            <w:pStyle w:val="TOC1"/>
            <w:rPr>
              <w:rFonts w:asciiTheme="minorHAnsi" w:eastAsiaTheme="minorEastAsia" w:hAnsiTheme="minorHAnsi" w:cstheme="minorBidi"/>
              <w:noProof/>
              <w:sz w:val="22"/>
              <w:lang w:val="en-GB" w:eastAsia="en-GB" w:bidi="ar-SA"/>
            </w:rPr>
          </w:pPr>
          <w:hyperlink w:anchor="_Toc16506394" w:history="1">
            <w:r w:rsidR="001C1DB4" w:rsidRPr="00F4397D">
              <w:rPr>
                <w:rStyle w:val="Hyperlink"/>
                <w:noProof/>
              </w:rPr>
              <w:t>Annexe 4 : Liste des groupes de produits FSC (7.3)</w:t>
            </w:r>
            <w:r w:rsidR="001C1DB4">
              <w:rPr>
                <w:noProof/>
                <w:webHidden/>
              </w:rPr>
              <w:tab/>
            </w:r>
            <w:r w:rsidR="001C1DB4">
              <w:rPr>
                <w:noProof/>
                <w:webHidden/>
              </w:rPr>
              <w:fldChar w:fldCharType="begin"/>
            </w:r>
            <w:r w:rsidR="001C1DB4">
              <w:rPr>
                <w:noProof/>
                <w:webHidden/>
              </w:rPr>
              <w:instrText xml:space="preserve"> PAGEREF _Toc16506394 \h </w:instrText>
            </w:r>
            <w:r w:rsidR="001C1DB4">
              <w:rPr>
                <w:noProof/>
                <w:webHidden/>
              </w:rPr>
            </w:r>
            <w:r w:rsidR="001C1DB4">
              <w:rPr>
                <w:noProof/>
                <w:webHidden/>
              </w:rPr>
              <w:fldChar w:fldCharType="separate"/>
            </w:r>
            <w:r w:rsidR="001C1DB4">
              <w:rPr>
                <w:noProof/>
                <w:webHidden/>
              </w:rPr>
              <w:t>21</w:t>
            </w:r>
            <w:r w:rsidR="001C1DB4">
              <w:rPr>
                <w:noProof/>
                <w:webHidden/>
              </w:rPr>
              <w:fldChar w:fldCharType="end"/>
            </w:r>
          </w:hyperlink>
        </w:p>
        <w:p w14:paraId="68E9DAD4" w14:textId="4252A180" w:rsidR="000136B8" w:rsidRDefault="00463AD8">
          <w:pPr>
            <w:pStyle w:val="TOC1"/>
            <w:rPr>
              <w:rFonts w:asciiTheme="minorHAnsi" w:eastAsiaTheme="minorEastAsia" w:hAnsiTheme="minorHAnsi" w:cstheme="minorBidi"/>
              <w:noProof/>
              <w:sz w:val="22"/>
            </w:rPr>
          </w:pPr>
          <w:r w:rsidRPr="00614B42">
            <w:rPr>
              <w:b/>
              <w:bCs/>
            </w:rPr>
            <w:fldChar w:fldCharType="end"/>
          </w:r>
        </w:p>
      </w:sdtContent>
    </w:sdt>
    <w:p w14:paraId="6E7CEC6D" w14:textId="77777777" w:rsidR="00E559D1" w:rsidRPr="00614B42" w:rsidRDefault="00E559D1" w:rsidP="00B477D4">
      <w:pPr>
        <w:jc w:val="left"/>
        <w:rPr>
          <w:rFonts w:eastAsia="Calibri" w:cs="Arial"/>
        </w:rPr>
      </w:pPr>
      <w:r>
        <w:br w:type="page"/>
      </w:r>
    </w:p>
    <w:p w14:paraId="1A976BAC" w14:textId="77777777" w:rsidR="00584562" w:rsidRDefault="004C08DF" w:rsidP="004C08DF">
      <w:pPr>
        <w:jc w:val="center"/>
        <w:rPr>
          <w:b/>
          <w:color w:val="005C40"/>
          <w:sz w:val="32"/>
        </w:rPr>
      </w:pPr>
      <w:bookmarkStart w:id="0" w:name="_Toc311727654"/>
      <w:r>
        <w:rPr>
          <w:b/>
          <w:color w:val="005C40"/>
          <w:sz w:val="32"/>
        </w:rPr>
        <w:lastRenderedPageBreak/>
        <w:t>Procédures FSC</w:t>
      </w:r>
      <w:r>
        <w:rPr>
          <w:b/>
          <w:color w:val="005C40"/>
          <w:sz w:val="32"/>
          <w:vertAlign w:val="superscript"/>
        </w:rPr>
        <w:t>™</w:t>
      </w:r>
      <w:r>
        <w:rPr>
          <w:b/>
          <w:color w:val="005C40"/>
          <w:sz w:val="32"/>
        </w:rPr>
        <w:t xml:space="preserve"> relatives à la chaîne de traçabilité </w:t>
      </w:r>
    </w:p>
    <w:p w14:paraId="498703A3" w14:textId="01970B41" w:rsidR="004C08DF" w:rsidRPr="00614B42" w:rsidRDefault="004C08DF" w:rsidP="004C08DF">
      <w:pPr>
        <w:jc w:val="center"/>
        <w:rPr>
          <w:b/>
          <w:color w:val="005C40"/>
          <w:sz w:val="32"/>
        </w:rPr>
      </w:pPr>
      <w:r>
        <w:rPr>
          <w:b/>
          <w:color w:val="005C40"/>
          <w:sz w:val="32"/>
        </w:rPr>
        <w:t>(1.1 b)</w:t>
      </w:r>
    </w:p>
    <w:p w14:paraId="5BA36FBC" w14:textId="06CB3DD9" w:rsidR="004C08DF" w:rsidRPr="00614B42" w:rsidRDefault="00E560BC" w:rsidP="004C08DF">
      <w:pPr>
        <w:jc w:val="center"/>
        <w:rPr>
          <w:b/>
          <w:color w:val="005C40"/>
          <w:sz w:val="32"/>
        </w:rPr>
      </w:pPr>
      <w:proofErr w:type="gramStart"/>
      <w:r>
        <w:rPr>
          <w:b/>
          <w:color w:val="005C40"/>
          <w:sz w:val="32"/>
        </w:rPr>
        <w:t>de</w:t>
      </w:r>
      <w:proofErr w:type="gramEnd"/>
      <w:r>
        <w:rPr>
          <w:b/>
          <w:color w:val="005C40"/>
          <w:sz w:val="32"/>
        </w:rPr>
        <w:t xml:space="preserve"> Société SA</w:t>
      </w:r>
    </w:p>
    <w:p w14:paraId="2802723D" w14:textId="77777777" w:rsidR="004C08DF" w:rsidRPr="00614B42" w:rsidRDefault="004C08DF" w:rsidP="004C08DF">
      <w:pPr>
        <w:rPr>
          <w:rFonts w:ascii="Microsoft Sans Serif" w:hAnsi="Microsoft Sans Serif" w:cs="Microsoft Sans Serif"/>
          <w:b/>
          <w:sz w:val="20"/>
          <w:szCs w:val="20"/>
        </w:rPr>
      </w:pPr>
    </w:p>
    <w:p w14:paraId="00E55A11" w14:textId="77777777" w:rsidR="00CB20FE" w:rsidRPr="00614B42" w:rsidRDefault="00CB20FE" w:rsidP="004C08DF">
      <w:pPr>
        <w:rPr>
          <w:rFonts w:ascii="Microsoft Sans Serif" w:hAnsi="Microsoft Sans Serif" w:cs="Microsoft Sans Serif"/>
          <w:b/>
          <w:sz w:val="20"/>
          <w:szCs w:val="20"/>
        </w:rPr>
      </w:pPr>
    </w:p>
    <w:p w14:paraId="79BCF1B9" w14:textId="77777777" w:rsidR="004C08DF" w:rsidRPr="00614B42" w:rsidRDefault="004C08DF" w:rsidP="009C454E">
      <w:pPr>
        <w:pStyle w:val="ListParagraph"/>
        <w:numPr>
          <w:ilvl w:val="0"/>
          <w:numId w:val="26"/>
        </w:numPr>
        <w:spacing w:after="240" w:line="276" w:lineRule="auto"/>
        <w:ind w:left="680" w:hanging="680"/>
        <w:outlineLvl w:val="0"/>
        <w:rPr>
          <w:b/>
          <w:color w:val="005C40"/>
          <w:sz w:val="24"/>
        </w:rPr>
      </w:pPr>
      <w:bookmarkStart w:id="1" w:name="_Toc513462909"/>
      <w:bookmarkStart w:id="2" w:name="_Toc16506373"/>
      <w:r>
        <w:rPr>
          <w:b/>
          <w:color w:val="005C40"/>
          <w:sz w:val="24"/>
        </w:rPr>
        <w:t>Introduction au manuel de procédures</w:t>
      </w:r>
      <w:bookmarkEnd w:id="1"/>
      <w:bookmarkEnd w:id="2"/>
    </w:p>
    <w:p w14:paraId="60924536" w14:textId="126E277D" w:rsidR="004C08DF" w:rsidRPr="00614B42" w:rsidRDefault="004C08DF" w:rsidP="009543FE">
      <w:pPr>
        <w:pStyle w:val="ListParagraph"/>
        <w:numPr>
          <w:ilvl w:val="1"/>
          <w:numId w:val="26"/>
        </w:numPr>
        <w:spacing w:after="240" w:line="276" w:lineRule="auto"/>
        <w:ind w:left="680" w:hanging="567"/>
        <w:jc w:val="left"/>
      </w:pPr>
      <w:r>
        <w:t xml:space="preserve">Le présent manuel de chaîne de traçabilité vise à permettre à Société SA de se conformer à toutes les </w:t>
      </w:r>
      <w:r w:rsidR="004C49E3">
        <w:t xml:space="preserve">obligations </w:t>
      </w:r>
      <w:r>
        <w:t>FSC applicables. Ce manuel s'inspire d</w:t>
      </w:r>
      <w:r w:rsidR="009D0A2B">
        <w:t xml:space="preserve">u référentiel </w:t>
      </w:r>
      <w:r>
        <w:t xml:space="preserve">de chaîne de traçabilité, FSC-STD-40-004 (V3-0) et </w:t>
      </w:r>
      <w:r w:rsidR="004C49E3">
        <w:t xml:space="preserve">aborde </w:t>
      </w:r>
      <w:r>
        <w:t xml:space="preserve">toutes les </w:t>
      </w:r>
      <w:r w:rsidR="004C49E3">
        <w:t xml:space="preserve">obligations </w:t>
      </w:r>
      <w:r>
        <w:t>applicables d</w:t>
      </w:r>
      <w:r w:rsidR="009D0A2B">
        <w:t>udit référentiel</w:t>
      </w:r>
      <w:r>
        <w:t xml:space="preserve">. Le Directeur commercial s'assure </w:t>
      </w:r>
      <w:r w:rsidR="004C49E3">
        <w:t>d</w:t>
      </w:r>
      <w:r>
        <w:t xml:space="preserve">e la </w:t>
      </w:r>
      <w:r w:rsidR="004C49E3">
        <w:t xml:space="preserve">bonne </w:t>
      </w:r>
      <w:r>
        <w:t xml:space="preserve">mise en </w:t>
      </w:r>
      <w:r w:rsidR="004C49E3">
        <w:t xml:space="preserve">œuvre </w:t>
      </w:r>
      <w:r>
        <w:t xml:space="preserve">du présent manuel </w:t>
      </w:r>
      <w:r w:rsidR="004C49E3">
        <w:t xml:space="preserve">et de sa mise à jour </w:t>
      </w:r>
      <w:r w:rsidR="0082480A">
        <w:t xml:space="preserve">si nécessaire </w:t>
      </w:r>
      <w:r>
        <w:t>(1.1 a)</w:t>
      </w:r>
      <w:r>
        <w:rPr>
          <w:vertAlign w:val="superscript"/>
        </w:rPr>
        <w:footnoteReference w:id="2"/>
      </w:r>
      <w:r>
        <w:t>.</w:t>
      </w:r>
    </w:p>
    <w:p w14:paraId="6676097F" w14:textId="77777777" w:rsidR="004C08DF" w:rsidRPr="00614B42" w:rsidRDefault="004C08DF" w:rsidP="009543FE">
      <w:pPr>
        <w:pStyle w:val="ListParagraph"/>
        <w:numPr>
          <w:ilvl w:val="1"/>
          <w:numId w:val="26"/>
        </w:numPr>
        <w:spacing w:after="240" w:line="276" w:lineRule="auto"/>
        <w:ind w:left="680" w:hanging="567"/>
        <w:jc w:val="left"/>
      </w:pPr>
      <w:r>
        <w:t>Le présent manuel vise à aider nos employés à :</w:t>
      </w:r>
    </w:p>
    <w:p w14:paraId="59574805" w14:textId="39E77EE2" w:rsidR="00942CB4" w:rsidRPr="00942CB4" w:rsidRDefault="004C08DF" w:rsidP="00942CB4">
      <w:pPr>
        <w:pStyle w:val="ListParagraph"/>
        <w:numPr>
          <w:ilvl w:val="0"/>
          <w:numId w:val="27"/>
        </w:numPr>
        <w:spacing w:after="240" w:line="276" w:lineRule="auto"/>
        <w:ind w:left="851" w:hanging="284"/>
        <w:jc w:val="left"/>
      </w:pPr>
      <w:proofErr w:type="gramStart"/>
      <w:r>
        <w:t>contrôler</w:t>
      </w:r>
      <w:proofErr w:type="gramEnd"/>
      <w:r>
        <w:t xml:space="preserve"> le</w:t>
      </w:r>
      <w:r w:rsidR="00BD0063">
        <w:t>s</w:t>
      </w:r>
      <w:r>
        <w:t xml:space="preserve"> </w:t>
      </w:r>
      <w:r w:rsidR="00BD0063">
        <w:t xml:space="preserve">flux </w:t>
      </w:r>
      <w:r>
        <w:t>de matériaux durant les procédures de réception, de conditionnement et d'expédition</w:t>
      </w:r>
      <w:r w:rsidR="0082480A">
        <w:t>,</w:t>
      </w:r>
      <w:r>
        <w:t xml:space="preserve"> de manière à s'assurer que toutes les exigences FSC applicables sont respectées, </w:t>
      </w:r>
    </w:p>
    <w:p w14:paraId="0472BD77" w14:textId="141C7273" w:rsidR="004C08DF" w:rsidRPr="00614B42" w:rsidRDefault="004C08DF" w:rsidP="004C08DF">
      <w:pPr>
        <w:pStyle w:val="ListParagraph"/>
        <w:numPr>
          <w:ilvl w:val="0"/>
          <w:numId w:val="27"/>
        </w:numPr>
        <w:spacing w:after="240" w:line="276" w:lineRule="auto"/>
        <w:ind w:left="851" w:hanging="284"/>
        <w:jc w:val="left"/>
      </w:pPr>
      <w:proofErr w:type="gramStart"/>
      <w:r>
        <w:t>s'assurer</w:t>
      </w:r>
      <w:proofErr w:type="gramEnd"/>
      <w:r>
        <w:t xml:space="preserve"> que Société SA respecte les exigences d</w:t>
      </w:r>
      <w:r w:rsidR="009D0A2B">
        <w:t xml:space="preserve">u référentiel </w:t>
      </w:r>
      <w:r>
        <w:t>FSC de chaîne de traçabilité FSC-STD-40-004 (V3-0), et</w:t>
      </w:r>
    </w:p>
    <w:p w14:paraId="40DB22F2" w14:textId="495C465F" w:rsidR="006F4A00" w:rsidRPr="00614B42" w:rsidRDefault="00942CB4" w:rsidP="005422DE">
      <w:pPr>
        <w:pStyle w:val="ListParagraph"/>
        <w:numPr>
          <w:ilvl w:val="0"/>
          <w:numId w:val="27"/>
        </w:numPr>
        <w:spacing w:after="240" w:line="276" w:lineRule="auto"/>
        <w:ind w:left="851" w:hanging="284"/>
        <w:jc w:val="left"/>
      </w:pPr>
      <w:proofErr w:type="gramStart"/>
      <w:r>
        <w:t>s'assurer</w:t>
      </w:r>
      <w:proofErr w:type="gramEnd"/>
      <w:r>
        <w:t xml:space="preserve"> que </w:t>
      </w:r>
      <w:r w:rsidR="00BD0063">
        <w:t>Société SA</w:t>
      </w:r>
      <w:r w:rsidR="00BD0063" w:rsidDel="00BD0063">
        <w:t xml:space="preserve"> </w:t>
      </w:r>
      <w:r w:rsidR="0082480A">
        <w:t xml:space="preserve">se </w:t>
      </w:r>
      <w:r>
        <w:t>conforme aux exigences d</w:t>
      </w:r>
      <w:r w:rsidR="009D0A2B">
        <w:t xml:space="preserve">u référentiel </w:t>
      </w:r>
      <w:r>
        <w:t>FSC relati</w:t>
      </w:r>
      <w:r w:rsidR="009D0A2B">
        <w:t>f</w:t>
      </w:r>
      <w:r>
        <w:t xml:space="preserve"> à l'utilisation des marques FSC-STD-50-001 (Version1-2). </w:t>
      </w:r>
    </w:p>
    <w:p w14:paraId="31D877E7" w14:textId="77777777" w:rsidR="00CB20FE" w:rsidRPr="00614B42" w:rsidRDefault="00CB20FE" w:rsidP="004C08DF">
      <w:pPr>
        <w:spacing w:after="240" w:line="276" w:lineRule="auto"/>
        <w:jc w:val="left"/>
      </w:pPr>
    </w:p>
    <w:p w14:paraId="587CB886" w14:textId="77777777" w:rsidR="004C08DF" w:rsidRPr="00614B42" w:rsidRDefault="004C08DF" w:rsidP="009C454E">
      <w:pPr>
        <w:pStyle w:val="ListParagraph"/>
        <w:numPr>
          <w:ilvl w:val="0"/>
          <w:numId w:val="26"/>
        </w:numPr>
        <w:spacing w:after="240" w:line="276" w:lineRule="auto"/>
        <w:ind w:left="680" w:hanging="680"/>
        <w:outlineLvl w:val="0"/>
        <w:rPr>
          <w:b/>
          <w:color w:val="005C40"/>
          <w:sz w:val="24"/>
        </w:rPr>
      </w:pPr>
      <w:bookmarkStart w:id="3" w:name="_Toc513462910"/>
      <w:bookmarkStart w:id="4" w:name="_Toc16506374"/>
      <w:r>
        <w:rPr>
          <w:b/>
          <w:color w:val="005C40"/>
          <w:sz w:val="24"/>
        </w:rPr>
        <w:t>Informations sur l'entreprise</w:t>
      </w:r>
      <w:bookmarkEnd w:id="3"/>
      <w:bookmarkEnd w:id="4"/>
    </w:p>
    <w:p w14:paraId="43BFE431" w14:textId="6B0643FF" w:rsidR="004C08DF" w:rsidRPr="00614B42" w:rsidRDefault="004C08DF" w:rsidP="009543FE">
      <w:pPr>
        <w:pStyle w:val="ListParagraph"/>
        <w:numPr>
          <w:ilvl w:val="1"/>
          <w:numId w:val="26"/>
        </w:numPr>
        <w:spacing w:after="240" w:line="276" w:lineRule="auto"/>
        <w:ind w:left="680" w:hanging="567"/>
        <w:jc w:val="left"/>
      </w:pPr>
      <w:r>
        <w:t xml:space="preserve">Société SA a été créée en 2001 et est une société commerciale de taille moyenne. En 2016, elle dispose d'un capital total de 2,4 millions d'euros. Elle a environ 10 employés permanents. </w:t>
      </w:r>
    </w:p>
    <w:p w14:paraId="33A1FAC7" w14:textId="69AE80BA" w:rsidR="004C08DF" w:rsidRPr="00614B42" w:rsidRDefault="004C08DF" w:rsidP="004C08DF">
      <w:pPr>
        <w:pStyle w:val="ListParagraph"/>
        <w:numPr>
          <w:ilvl w:val="1"/>
          <w:numId w:val="26"/>
        </w:numPr>
        <w:spacing w:after="240" w:line="276" w:lineRule="auto"/>
        <w:ind w:left="680" w:hanging="567"/>
        <w:jc w:val="left"/>
      </w:pPr>
      <w:r>
        <w:t xml:space="preserve">Les </w:t>
      </w:r>
      <w:r w:rsidR="00BD0063">
        <w:t xml:space="preserve">installations </w:t>
      </w:r>
      <w:r>
        <w:t xml:space="preserve">de notre société </w:t>
      </w:r>
      <w:r w:rsidR="00BD0063">
        <w:t>intègrent des activités d’</w:t>
      </w:r>
      <w:r>
        <w:t xml:space="preserve">achat, </w:t>
      </w:r>
      <w:r w:rsidR="00BD0063">
        <w:t>de</w:t>
      </w:r>
      <w:r>
        <w:t xml:space="preserve"> réception des marchandises, </w:t>
      </w:r>
      <w:r w:rsidR="00BD0063">
        <w:t>de stockage</w:t>
      </w:r>
      <w:r>
        <w:t xml:space="preserve">, </w:t>
      </w:r>
      <w:r w:rsidR="00BD0063">
        <w:t>de</w:t>
      </w:r>
      <w:r>
        <w:t xml:space="preserve"> vente et </w:t>
      </w:r>
      <w:r w:rsidR="00BD0063">
        <w:t>de</w:t>
      </w:r>
      <w:r>
        <w:t xml:space="preserve"> commercialisation de produits certifiés. Plus d'informations sur la société sont disponibles dans notre </w:t>
      </w:r>
      <w:r w:rsidR="00BD0063">
        <w:t xml:space="preserve">dernier </w:t>
      </w:r>
      <w:r>
        <w:t>rapport annuel.</w:t>
      </w:r>
    </w:p>
    <w:p w14:paraId="681E6900" w14:textId="77777777" w:rsidR="00CB20FE" w:rsidRPr="00614B42" w:rsidRDefault="00CB20FE" w:rsidP="004C08DF">
      <w:pPr>
        <w:spacing w:after="240" w:line="276" w:lineRule="auto"/>
        <w:jc w:val="left"/>
      </w:pPr>
    </w:p>
    <w:p w14:paraId="71AF147E" w14:textId="77777777" w:rsidR="004C08DF" w:rsidRPr="00614B42" w:rsidRDefault="004C08DF" w:rsidP="009C454E">
      <w:pPr>
        <w:pStyle w:val="ListParagraph"/>
        <w:numPr>
          <w:ilvl w:val="0"/>
          <w:numId w:val="26"/>
        </w:numPr>
        <w:spacing w:after="240" w:line="276" w:lineRule="auto"/>
        <w:ind w:left="680" w:hanging="680"/>
        <w:outlineLvl w:val="0"/>
        <w:rPr>
          <w:b/>
          <w:color w:val="005C40"/>
          <w:sz w:val="24"/>
        </w:rPr>
      </w:pPr>
      <w:bookmarkStart w:id="5" w:name="_Toc513462911"/>
      <w:bookmarkStart w:id="6" w:name="_Toc16506375"/>
      <w:r>
        <w:rPr>
          <w:b/>
          <w:color w:val="005C40"/>
          <w:sz w:val="24"/>
        </w:rPr>
        <w:t>Responsabilités (1.1)</w:t>
      </w:r>
      <w:bookmarkEnd w:id="5"/>
      <w:bookmarkEnd w:id="6"/>
    </w:p>
    <w:p w14:paraId="64B20A66" w14:textId="698982B1" w:rsidR="004C08DF" w:rsidRPr="00614B42" w:rsidRDefault="0082480A" w:rsidP="009543FE">
      <w:pPr>
        <w:pStyle w:val="ListParagraph"/>
        <w:numPr>
          <w:ilvl w:val="1"/>
          <w:numId w:val="26"/>
        </w:numPr>
        <w:spacing w:after="240" w:line="276" w:lineRule="auto"/>
        <w:ind w:left="680" w:hanging="567"/>
        <w:jc w:val="left"/>
      </w:pPr>
      <w:r>
        <w:t>Le Directeur commercial a</w:t>
      </w:r>
      <w:r w:rsidR="004C08DF">
        <w:t xml:space="preserve"> la responsabilité et l'autorité globales de la conformité de l'entreprise avec toutes les exigences</w:t>
      </w:r>
      <w:r w:rsidR="00BD0063">
        <w:t xml:space="preserve"> FSC</w:t>
      </w:r>
      <w:r w:rsidR="004C08DF">
        <w:t xml:space="preserve"> applicables (1.1 a). </w:t>
      </w:r>
      <w:r>
        <w:t>Il</w:t>
      </w:r>
      <w:r w:rsidR="004C08DF">
        <w:t xml:space="preserve"> est également responsable de la mise en place et de la mise à jour des documents procédur</w:t>
      </w:r>
      <w:r w:rsidR="00BD0063">
        <w:t>aux</w:t>
      </w:r>
      <w:r w:rsidR="004C08DF">
        <w:t xml:space="preserve"> couvrant les exigences de certification applicables au champ de certification de Société SA (1.1 b)</w:t>
      </w:r>
      <w:r>
        <w:t xml:space="preserve">. Il </w:t>
      </w:r>
      <w:r w:rsidR="004C08DF">
        <w:t>s'assure d</w:t>
      </w:r>
      <w:r>
        <w:t xml:space="preserve">e </w:t>
      </w:r>
      <w:r>
        <w:lastRenderedPageBreak/>
        <w:t xml:space="preserve">l’adhésion de </w:t>
      </w:r>
      <w:r w:rsidR="004C08DF">
        <w:t xml:space="preserve">l’Organisation </w:t>
      </w:r>
      <w:r>
        <w:t>aux</w:t>
      </w:r>
      <w:r w:rsidR="004C08DF">
        <w:t xml:space="preserve"> valeurs FSC </w:t>
      </w:r>
      <w:r w:rsidR="00BD0063">
        <w:t>par la signature d’</w:t>
      </w:r>
      <w:r w:rsidR="004C08DF">
        <w:t xml:space="preserve">une déclaration (Annexe 1) (1.3).  </w:t>
      </w:r>
    </w:p>
    <w:p w14:paraId="1D45E929" w14:textId="77777777" w:rsidR="004C08DF" w:rsidRPr="00614B42" w:rsidRDefault="004C08DF" w:rsidP="009543FE">
      <w:pPr>
        <w:pStyle w:val="ListParagraph"/>
        <w:numPr>
          <w:ilvl w:val="1"/>
          <w:numId w:val="26"/>
        </w:numPr>
        <w:spacing w:after="240" w:line="276" w:lineRule="auto"/>
        <w:ind w:left="680" w:hanging="567"/>
        <w:jc w:val="left"/>
      </w:pPr>
      <w:r>
        <w:t>Les responsabilités concernant des domaines spécifiques sont définies dans chaque partie des procédures (1.1 c). Les responsabilités sont également résumées dans le tableau ci-dessous :</w:t>
      </w:r>
    </w:p>
    <w:p w14:paraId="1E0E9846" w14:textId="77777777" w:rsidR="004C08DF" w:rsidRPr="00614B42" w:rsidRDefault="00BC14DF" w:rsidP="00CB20FE">
      <w:pPr>
        <w:spacing w:after="240" w:line="276" w:lineRule="auto"/>
        <w:jc w:val="left"/>
        <w:rPr>
          <w:b/>
        </w:rPr>
      </w:pPr>
      <w:r>
        <w:rPr>
          <w:b/>
        </w:rPr>
        <w:t>Tableau 1. Responsabilités du personnel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240"/>
        <w:gridCol w:w="2332"/>
        <w:gridCol w:w="2060"/>
      </w:tblGrid>
      <w:tr w:rsidR="004C08DF" w:rsidRPr="00614B42" w14:paraId="31D19D5E" w14:textId="77777777" w:rsidTr="00710E4B">
        <w:tc>
          <w:tcPr>
            <w:tcW w:w="2277" w:type="dxa"/>
          </w:tcPr>
          <w:p w14:paraId="30F468C2" w14:textId="77777777" w:rsidR="004C08DF" w:rsidRPr="00614B42" w:rsidRDefault="004C08DF" w:rsidP="00CB20FE">
            <w:pPr>
              <w:spacing w:after="80"/>
              <w:jc w:val="left"/>
              <w:rPr>
                <w:rFonts w:cs="Microsoft Sans Serif"/>
                <w:b/>
                <w:szCs w:val="18"/>
              </w:rPr>
            </w:pPr>
            <w:r>
              <w:rPr>
                <w:b/>
              </w:rPr>
              <w:t>Domaine</w:t>
            </w:r>
          </w:p>
        </w:tc>
        <w:tc>
          <w:tcPr>
            <w:tcW w:w="2240" w:type="dxa"/>
            <w:tcBorders>
              <w:right w:val="double" w:sz="4" w:space="0" w:color="auto"/>
            </w:tcBorders>
          </w:tcPr>
          <w:p w14:paraId="2B639E37" w14:textId="77777777" w:rsidR="004C08DF" w:rsidRPr="00614B42" w:rsidRDefault="004C08DF" w:rsidP="00CB20FE">
            <w:pPr>
              <w:spacing w:after="80"/>
              <w:jc w:val="left"/>
              <w:rPr>
                <w:rFonts w:cs="Microsoft Sans Serif"/>
                <w:b/>
                <w:szCs w:val="18"/>
              </w:rPr>
            </w:pPr>
            <w:r>
              <w:rPr>
                <w:b/>
              </w:rPr>
              <w:t>Responsable</w:t>
            </w:r>
          </w:p>
        </w:tc>
        <w:tc>
          <w:tcPr>
            <w:tcW w:w="2332" w:type="dxa"/>
            <w:tcBorders>
              <w:left w:val="double" w:sz="4" w:space="0" w:color="auto"/>
            </w:tcBorders>
          </w:tcPr>
          <w:p w14:paraId="27B95F40" w14:textId="77777777" w:rsidR="004C08DF" w:rsidRPr="00614B42" w:rsidRDefault="004C08DF" w:rsidP="00CB20FE">
            <w:pPr>
              <w:spacing w:after="80"/>
              <w:jc w:val="left"/>
              <w:rPr>
                <w:rFonts w:cs="Microsoft Sans Serif"/>
                <w:b/>
                <w:szCs w:val="18"/>
              </w:rPr>
            </w:pPr>
            <w:r>
              <w:rPr>
                <w:b/>
              </w:rPr>
              <w:t>Domaine</w:t>
            </w:r>
          </w:p>
        </w:tc>
        <w:tc>
          <w:tcPr>
            <w:tcW w:w="2060" w:type="dxa"/>
          </w:tcPr>
          <w:p w14:paraId="0D87E7BB" w14:textId="77777777" w:rsidR="004C08DF" w:rsidRPr="00614B42" w:rsidRDefault="004C08DF" w:rsidP="00CB20FE">
            <w:pPr>
              <w:spacing w:after="80"/>
              <w:jc w:val="left"/>
              <w:rPr>
                <w:rFonts w:cs="Microsoft Sans Serif"/>
                <w:b/>
                <w:szCs w:val="18"/>
              </w:rPr>
            </w:pPr>
            <w:r>
              <w:rPr>
                <w:b/>
              </w:rPr>
              <w:t>Responsable</w:t>
            </w:r>
          </w:p>
        </w:tc>
      </w:tr>
      <w:tr w:rsidR="004C08DF" w:rsidRPr="00614B42" w14:paraId="205CABC4" w14:textId="77777777" w:rsidTr="00710E4B">
        <w:tc>
          <w:tcPr>
            <w:tcW w:w="2277" w:type="dxa"/>
          </w:tcPr>
          <w:p w14:paraId="518EEDF9" w14:textId="77777777" w:rsidR="004C08DF" w:rsidRPr="00614B42" w:rsidRDefault="004C08DF" w:rsidP="00CB20FE">
            <w:pPr>
              <w:spacing w:after="80"/>
              <w:jc w:val="left"/>
              <w:rPr>
                <w:rFonts w:cs="Microsoft Sans Serif"/>
                <w:szCs w:val="20"/>
              </w:rPr>
            </w:pPr>
            <w:r>
              <w:t>Formation et sensibilisation du personnel</w:t>
            </w:r>
          </w:p>
        </w:tc>
        <w:tc>
          <w:tcPr>
            <w:tcW w:w="2240" w:type="dxa"/>
            <w:tcBorders>
              <w:right w:val="double" w:sz="4" w:space="0" w:color="auto"/>
            </w:tcBorders>
          </w:tcPr>
          <w:p w14:paraId="734C4697" w14:textId="77777777" w:rsidR="004C08DF" w:rsidRPr="00614B42" w:rsidRDefault="006F4A00" w:rsidP="00CB20FE">
            <w:pPr>
              <w:spacing w:after="80"/>
              <w:jc w:val="left"/>
              <w:rPr>
                <w:rFonts w:cs="Microsoft Sans Serif"/>
                <w:szCs w:val="20"/>
              </w:rPr>
            </w:pPr>
            <w:r>
              <w:t>Directeur commercial</w:t>
            </w:r>
          </w:p>
        </w:tc>
        <w:tc>
          <w:tcPr>
            <w:tcW w:w="2332" w:type="dxa"/>
            <w:tcBorders>
              <w:left w:val="double" w:sz="4" w:space="0" w:color="auto"/>
            </w:tcBorders>
          </w:tcPr>
          <w:p w14:paraId="503D0697" w14:textId="77777777" w:rsidR="004C08DF" w:rsidRPr="00614B42" w:rsidRDefault="004C08DF" w:rsidP="00CB20FE">
            <w:pPr>
              <w:spacing w:after="80"/>
              <w:jc w:val="left"/>
              <w:rPr>
                <w:rFonts w:cs="Microsoft Sans Serif"/>
                <w:szCs w:val="20"/>
              </w:rPr>
            </w:pPr>
            <w:r>
              <w:t>Étiquetage des produits</w:t>
            </w:r>
          </w:p>
          <w:p w14:paraId="5032B2E2" w14:textId="77777777" w:rsidR="004C08DF" w:rsidRPr="00614B42" w:rsidRDefault="004C08DF" w:rsidP="00CB20FE">
            <w:pPr>
              <w:spacing w:after="80"/>
              <w:jc w:val="left"/>
              <w:rPr>
                <w:rFonts w:cs="Microsoft Sans Serif"/>
                <w:szCs w:val="20"/>
              </w:rPr>
            </w:pPr>
            <w:r>
              <w:t>Production des bordereaux de vente</w:t>
            </w:r>
          </w:p>
        </w:tc>
        <w:tc>
          <w:tcPr>
            <w:tcW w:w="2060" w:type="dxa"/>
          </w:tcPr>
          <w:p w14:paraId="440574BF" w14:textId="77777777" w:rsidR="004C08DF" w:rsidRPr="00614B42" w:rsidRDefault="006F4A00" w:rsidP="00CB20FE">
            <w:pPr>
              <w:spacing w:after="80"/>
              <w:jc w:val="left"/>
              <w:rPr>
                <w:rFonts w:cs="Microsoft Sans Serif"/>
                <w:szCs w:val="20"/>
              </w:rPr>
            </w:pPr>
            <w:r>
              <w:t>Directeur commercial</w:t>
            </w:r>
          </w:p>
        </w:tc>
      </w:tr>
      <w:tr w:rsidR="004C08DF" w:rsidRPr="00614B42" w14:paraId="1282BAAF" w14:textId="77777777" w:rsidTr="00710E4B">
        <w:tc>
          <w:tcPr>
            <w:tcW w:w="2277" w:type="dxa"/>
          </w:tcPr>
          <w:p w14:paraId="1E3632A8" w14:textId="77777777" w:rsidR="004C08DF" w:rsidRPr="00614B42" w:rsidRDefault="004C08DF" w:rsidP="00CB20FE">
            <w:pPr>
              <w:spacing w:after="80"/>
              <w:jc w:val="left"/>
              <w:rPr>
                <w:rFonts w:cs="Microsoft Sans Serif"/>
                <w:szCs w:val="20"/>
              </w:rPr>
            </w:pPr>
            <w:r>
              <w:t>Validation des fournisseurs et approvisionnement en matériaux</w:t>
            </w:r>
          </w:p>
          <w:p w14:paraId="20421034" w14:textId="77777777" w:rsidR="004C08DF" w:rsidRPr="00614B42" w:rsidRDefault="004C08DF" w:rsidP="00CB20FE">
            <w:pPr>
              <w:spacing w:after="80"/>
              <w:jc w:val="left"/>
              <w:rPr>
                <w:rFonts w:cs="Microsoft Sans Serif"/>
                <w:szCs w:val="20"/>
              </w:rPr>
            </w:pPr>
            <w:r>
              <w:t>Achat des biens</w:t>
            </w:r>
          </w:p>
          <w:p w14:paraId="21746512" w14:textId="77777777" w:rsidR="004C08DF" w:rsidRPr="00614B42" w:rsidRDefault="004C08DF" w:rsidP="00CB20FE">
            <w:pPr>
              <w:spacing w:after="80"/>
              <w:jc w:val="left"/>
              <w:rPr>
                <w:rFonts w:cs="Microsoft Sans Serif"/>
                <w:szCs w:val="20"/>
              </w:rPr>
            </w:pPr>
            <w:r>
              <w:t>Vérification des documents d'achat</w:t>
            </w:r>
          </w:p>
        </w:tc>
        <w:tc>
          <w:tcPr>
            <w:tcW w:w="2240" w:type="dxa"/>
            <w:tcBorders>
              <w:right w:val="double" w:sz="4" w:space="0" w:color="auto"/>
            </w:tcBorders>
          </w:tcPr>
          <w:p w14:paraId="095636A3" w14:textId="77777777" w:rsidR="004C08DF" w:rsidRPr="00614B42" w:rsidRDefault="004C08DF" w:rsidP="00CB20FE">
            <w:pPr>
              <w:spacing w:after="80"/>
              <w:jc w:val="left"/>
              <w:rPr>
                <w:rFonts w:cs="Microsoft Sans Serif"/>
                <w:szCs w:val="20"/>
              </w:rPr>
            </w:pPr>
            <w:r>
              <w:t>Directeur des achats</w:t>
            </w:r>
          </w:p>
        </w:tc>
        <w:tc>
          <w:tcPr>
            <w:tcW w:w="2332" w:type="dxa"/>
            <w:tcBorders>
              <w:left w:val="double" w:sz="4" w:space="0" w:color="auto"/>
            </w:tcBorders>
          </w:tcPr>
          <w:p w14:paraId="4B7ACF8D" w14:textId="77777777" w:rsidR="004C08DF" w:rsidRPr="00614B42" w:rsidRDefault="004C08DF" w:rsidP="00CB20FE">
            <w:pPr>
              <w:spacing w:after="80"/>
              <w:jc w:val="left"/>
              <w:rPr>
                <w:rFonts w:cs="Microsoft Sans Serif"/>
                <w:szCs w:val="20"/>
              </w:rPr>
            </w:pPr>
            <w:r>
              <w:t>Utilisation promotionnelle et hors-produit des marques</w:t>
            </w:r>
          </w:p>
          <w:p w14:paraId="417920E0" w14:textId="77777777" w:rsidR="004C08DF" w:rsidRPr="00614B42" w:rsidRDefault="004C08DF" w:rsidP="00CB20FE">
            <w:pPr>
              <w:spacing w:after="80"/>
              <w:jc w:val="left"/>
              <w:rPr>
                <w:rFonts w:cs="Microsoft Sans Serif"/>
                <w:szCs w:val="20"/>
              </w:rPr>
            </w:pPr>
            <w:r>
              <w:t>Préparation des contrats de vente</w:t>
            </w:r>
          </w:p>
        </w:tc>
        <w:tc>
          <w:tcPr>
            <w:tcW w:w="2060" w:type="dxa"/>
          </w:tcPr>
          <w:p w14:paraId="5EEF043E" w14:textId="77777777" w:rsidR="004C08DF" w:rsidRPr="00614B42" w:rsidRDefault="004C08DF" w:rsidP="00CB20FE">
            <w:pPr>
              <w:spacing w:after="80"/>
              <w:jc w:val="left"/>
              <w:rPr>
                <w:rFonts w:cs="Microsoft Sans Serif"/>
                <w:szCs w:val="20"/>
              </w:rPr>
            </w:pPr>
            <w:r>
              <w:t>Directeur commercial</w:t>
            </w:r>
          </w:p>
        </w:tc>
      </w:tr>
      <w:tr w:rsidR="004C08DF" w:rsidRPr="00614B42" w14:paraId="1B510241" w14:textId="77777777" w:rsidTr="00710E4B">
        <w:tc>
          <w:tcPr>
            <w:tcW w:w="2277" w:type="dxa"/>
          </w:tcPr>
          <w:p w14:paraId="3C407E3A" w14:textId="77777777" w:rsidR="004C08DF" w:rsidRPr="00614B42" w:rsidRDefault="004C08DF" w:rsidP="00CB20FE">
            <w:pPr>
              <w:spacing w:after="80"/>
              <w:jc w:val="left"/>
              <w:rPr>
                <w:rFonts w:cs="Microsoft Sans Serif"/>
                <w:szCs w:val="20"/>
              </w:rPr>
            </w:pPr>
            <w:r>
              <w:t>Réception et entreposage des matériaux</w:t>
            </w:r>
          </w:p>
        </w:tc>
        <w:tc>
          <w:tcPr>
            <w:tcW w:w="2240" w:type="dxa"/>
            <w:tcBorders>
              <w:right w:val="double" w:sz="4" w:space="0" w:color="auto"/>
            </w:tcBorders>
          </w:tcPr>
          <w:p w14:paraId="113748D2" w14:textId="77777777" w:rsidR="004C08DF" w:rsidRPr="00614B42" w:rsidRDefault="006F4A00" w:rsidP="00CB20FE">
            <w:pPr>
              <w:spacing w:after="80"/>
              <w:jc w:val="left"/>
              <w:rPr>
                <w:rFonts w:cs="Microsoft Sans Serif"/>
                <w:szCs w:val="20"/>
              </w:rPr>
            </w:pPr>
            <w:r>
              <w:t>Chef magasinier</w:t>
            </w:r>
          </w:p>
        </w:tc>
        <w:tc>
          <w:tcPr>
            <w:tcW w:w="2332" w:type="dxa"/>
            <w:tcBorders>
              <w:left w:val="double" w:sz="4" w:space="0" w:color="auto"/>
            </w:tcBorders>
          </w:tcPr>
          <w:p w14:paraId="10F15A49" w14:textId="29A764F5" w:rsidR="004C08DF" w:rsidRPr="00614B42" w:rsidRDefault="004C08DF" w:rsidP="00CB20FE">
            <w:pPr>
              <w:spacing w:after="80"/>
              <w:jc w:val="left"/>
              <w:rPr>
                <w:rFonts w:cs="Microsoft Sans Serif"/>
                <w:szCs w:val="20"/>
              </w:rPr>
            </w:pPr>
            <w:r>
              <w:t>Résumé de</w:t>
            </w:r>
            <w:r w:rsidR="00BD0063">
              <w:t>s</w:t>
            </w:r>
            <w:r>
              <w:t xml:space="preserve"> volume annuel</w:t>
            </w:r>
          </w:p>
        </w:tc>
        <w:tc>
          <w:tcPr>
            <w:tcW w:w="2060" w:type="dxa"/>
          </w:tcPr>
          <w:p w14:paraId="16216CA0" w14:textId="77777777" w:rsidR="004C08DF" w:rsidRPr="00614B42" w:rsidRDefault="004C08DF" w:rsidP="00CB20FE">
            <w:pPr>
              <w:spacing w:after="80"/>
              <w:jc w:val="left"/>
              <w:rPr>
                <w:rFonts w:cs="Microsoft Sans Serif"/>
                <w:szCs w:val="20"/>
              </w:rPr>
            </w:pPr>
            <w:r>
              <w:t>Comptable</w:t>
            </w:r>
          </w:p>
        </w:tc>
      </w:tr>
      <w:tr w:rsidR="006F4A00" w:rsidRPr="00614B42" w14:paraId="5733EB2D" w14:textId="77777777" w:rsidTr="00710E4B">
        <w:tc>
          <w:tcPr>
            <w:tcW w:w="2277" w:type="dxa"/>
          </w:tcPr>
          <w:p w14:paraId="0DD04013" w14:textId="77777777" w:rsidR="006F4A00" w:rsidRPr="00614B42" w:rsidRDefault="006F4A00" w:rsidP="006F4A00">
            <w:pPr>
              <w:spacing w:after="80"/>
              <w:jc w:val="left"/>
              <w:rPr>
                <w:rFonts w:cs="Microsoft Sans Serif"/>
                <w:szCs w:val="20"/>
              </w:rPr>
            </w:pPr>
            <w:r>
              <w:t>Préparation des factures de vente</w:t>
            </w:r>
          </w:p>
          <w:p w14:paraId="0936BED2" w14:textId="77777777" w:rsidR="006F4A00" w:rsidRPr="00614B42" w:rsidRDefault="006F4A00" w:rsidP="006F4A00">
            <w:pPr>
              <w:spacing w:after="80"/>
              <w:jc w:val="left"/>
              <w:rPr>
                <w:rFonts w:cs="Microsoft Sans Serif"/>
                <w:szCs w:val="20"/>
              </w:rPr>
            </w:pPr>
          </w:p>
        </w:tc>
        <w:tc>
          <w:tcPr>
            <w:tcW w:w="2240" w:type="dxa"/>
            <w:tcBorders>
              <w:right w:val="double" w:sz="4" w:space="0" w:color="auto"/>
            </w:tcBorders>
          </w:tcPr>
          <w:p w14:paraId="14432E52" w14:textId="77777777" w:rsidR="006F4A00" w:rsidRPr="00614B42" w:rsidRDefault="006F4A00" w:rsidP="006F4A00">
            <w:pPr>
              <w:spacing w:after="80"/>
              <w:jc w:val="left"/>
              <w:rPr>
                <w:rFonts w:cs="Microsoft Sans Serif"/>
                <w:szCs w:val="20"/>
              </w:rPr>
            </w:pPr>
            <w:r>
              <w:t>Comptable</w:t>
            </w:r>
          </w:p>
        </w:tc>
        <w:tc>
          <w:tcPr>
            <w:tcW w:w="2332" w:type="dxa"/>
            <w:tcBorders>
              <w:left w:val="double" w:sz="4" w:space="0" w:color="auto"/>
            </w:tcBorders>
          </w:tcPr>
          <w:p w14:paraId="7054C3D2" w14:textId="77777777" w:rsidR="006F4A00" w:rsidRPr="00614B42" w:rsidRDefault="006F4A00" w:rsidP="006F4A00">
            <w:pPr>
              <w:spacing w:after="80"/>
              <w:jc w:val="left"/>
              <w:rPr>
                <w:rFonts w:cs="Microsoft Sans Serif"/>
                <w:szCs w:val="20"/>
              </w:rPr>
            </w:pPr>
            <w:r>
              <w:t>Santé et sécurité au travail</w:t>
            </w:r>
          </w:p>
        </w:tc>
        <w:tc>
          <w:tcPr>
            <w:tcW w:w="2060" w:type="dxa"/>
          </w:tcPr>
          <w:p w14:paraId="7EE94CCA" w14:textId="77777777" w:rsidR="006F4A00" w:rsidRPr="00614B42" w:rsidRDefault="006F4A00" w:rsidP="006F4A00">
            <w:pPr>
              <w:spacing w:after="80"/>
              <w:jc w:val="left"/>
              <w:rPr>
                <w:rFonts w:cs="Microsoft Sans Serif"/>
                <w:szCs w:val="20"/>
              </w:rPr>
            </w:pPr>
            <w:r>
              <w:t>Directeur commercial</w:t>
            </w:r>
          </w:p>
        </w:tc>
      </w:tr>
      <w:tr w:rsidR="006F4A00" w:rsidRPr="00614B42" w14:paraId="341823FD" w14:textId="77777777" w:rsidTr="00710E4B">
        <w:tc>
          <w:tcPr>
            <w:tcW w:w="2277" w:type="dxa"/>
          </w:tcPr>
          <w:p w14:paraId="7DD1F8AF" w14:textId="77777777" w:rsidR="006F4A00" w:rsidRPr="00614B42" w:rsidRDefault="006F4A00" w:rsidP="006F4A00">
            <w:pPr>
              <w:spacing w:after="80"/>
              <w:jc w:val="left"/>
              <w:rPr>
                <w:rFonts w:cs="Microsoft Sans Serif"/>
                <w:szCs w:val="20"/>
              </w:rPr>
            </w:pPr>
            <w:r>
              <w:t xml:space="preserve">Procédure de gestion des plaintes  </w:t>
            </w:r>
          </w:p>
          <w:p w14:paraId="7B3E3B85" w14:textId="77777777" w:rsidR="006F4A00" w:rsidRPr="00614B42" w:rsidRDefault="006F4A00" w:rsidP="006F4A00">
            <w:pPr>
              <w:spacing w:after="80"/>
              <w:jc w:val="left"/>
              <w:rPr>
                <w:rFonts w:cs="Microsoft Sans Serif"/>
                <w:szCs w:val="20"/>
              </w:rPr>
            </w:pPr>
            <w:r>
              <w:t xml:space="preserve">Produits non conformes </w:t>
            </w:r>
          </w:p>
          <w:p w14:paraId="1D7E5787" w14:textId="77777777" w:rsidR="006F4A00" w:rsidRPr="00614B42" w:rsidRDefault="006F4A00" w:rsidP="006F4A00">
            <w:pPr>
              <w:spacing w:after="80"/>
              <w:jc w:val="left"/>
              <w:rPr>
                <w:rFonts w:cs="Microsoft Sans Serif"/>
                <w:szCs w:val="20"/>
              </w:rPr>
            </w:pPr>
            <w:r>
              <w:t>Vérification des transactions</w:t>
            </w:r>
          </w:p>
          <w:p w14:paraId="12F0936A" w14:textId="77777777" w:rsidR="006F4A00" w:rsidRPr="00614B42" w:rsidRDefault="006F4A00" w:rsidP="006F4A00">
            <w:pPr>
              <w:spacing w:after="80"/>
              <w:jc w:val="left"/>
              <w:rPr>
                <w:rFonts w:cs="Microsoft Sans Serif"/>
                <w:szCs w:val="20"/>
              </w:rPr>
            </w:pPr>
            <w:r>
              <w:t>Informations sur la légalité du bois</w:t>
            </w:r>
          </w:p>
        </w:tc>
        <w:tc>
          <w:tcPr>
            <w:tcW w:w="2240" w:type="dxa"/>
            <w:tcBorders>
              <w:right w:val="double" w:sz="4" w:space="0" w:color="auto"/>
            </w:tcBorders>
          </w:tcPr>
          <w:p w14:paraId="3253F3EB" w14:textId="77777777" w:rsidR="006F4A00" w:rsidRPr="00614B42" w:rsidRDefault="006F4A00" w:rsidP="006F4A00">
            <w:pPr>
              <w:spacing w:after="80"/>
              <w:jc w:val="left"/>
              <w:rPr>
                <w:rFonts w:cs="Microsoft Sans Serif"/>
                <w:szCs w:val="20"/>
              </w:rPr>
            </w:pPr>
            <w:r>
              <w:t>Directeur commercial</w:t>
            </w:r>
          </w:p>
        </w:tc>
        <w:tc>
          <w:tcPr>
            <w:tcW w:w="2332" w:type="dxa"/>
            <w:tcBorders>
              <w:left w:val="double" w:sz="4" w:space="0" w:color="auto"/>
            </w:tcBorders>
          </w:tcPr>
          <w:p w14:paraId="59C150DE" w14:textId="77777777" w:rsidR="006F4A00" w:rsidRPr="00614B42" w:rsidRDefault="006F4A00" w:rsidP="006F4A00">
            <w:pPr>
              <w:spacing w:after="80"/>
              <w:jc w:val="left"/>
              <w:rPr>
                <w:rFonts w:cs="Microsoft Sans Serif"/>
                <w:szCs w:val="20"/>
              </w:rPr>
            </w:pPr>
            <w:r>
              <w:t>Externalisation</w:t>
            </w:r>
          </w:p>
        </w:tc>
        <w:tc>
          <w:tcPr>
            <w:tcW w:w="2060" w:type="dxa"/>
          </w:tcPr>
          <w:p w14:paraId="68482DF6" w14:textId="77777777" w:rsidR="006F4A00" w:rsidRPr="00614B42" w:rsidRDefault="008F4DEE" w:rsidP="006F4A00">
            <w:pPr>
              <w:spacing w:after="80"/>
              <w:jc w:val="left"/>
              <w:rPr>
                <w:rFonts w:cs="Microsoft Sans Serif"/>
                <w:szCs w:val="20"/>
              </w:rPr>
            </w:pPr>
            <w:r>
              <w:t>Directeur commercial</w:t>
            </w:r>
          </w:p>
        </w:tc>
      </w:tr>
    </w:tbl>
    <w:p w14:paraId="1D2970C9" w14:textId="571F626A" w:rsidR="004C08DF" w:rsidRPr="00614B42" w:rsidRDefault="008B3C8A" w:rsidP="00CB20FE">
      <w:pPr>
        <w:jc w:val="left"/>
        <w:rPr>
          <w:rFonts w:cs="Microsoft Sans Serif"/>
          <w:i/>
          <w:sz w:val="20"/>
          <w:szCs w:val="20"/>
        </w:rPr>
      </w:pPr>
      <w:r>
        <w:rPr>
          <w:i/>
        </w:rPr>
        <w:t xml:space="preserve">Remarque : </w:t>
      </w:r>
      <w:r w:rsidR="0082480A">
        <w:rPr>
          <w:i/>
        </w:rPr>
        <w:t xml:space="preserve">la </w:t>
      </w:r>
      <w:r>
        <w:rPr>
          <w:i/>
        </w:rPr>
        <w:t xml:space="preserve">personne assurant la responsabilité globale est chargée de tout autre domaine non </w:t>
      </w:r>
      <w:r w:rsidR="00BD0063">
        <w:rPr>
          <w:i/>
        </w:rPr>
        <w:t xml:space="preserve">indiqué </w:t>
      </w:r>
      <w:r>
        <w:rPr>
          <w:i/>
        </w:rPr>
        <w:t>dans ce tableau.</w:t>
      </w:r>
    </w:p>
    <w:p w14:paraId="59D89A9F" w14:textId="77777777" w:rsidR="00CB20FE" w:rsidRPr="00614B42" w:rsidRDefault="00CB20FE" w:rsidP="004C08DF">
      <w:pPr>
        <w:spacing w:after="240" w:line="276" w:lineRule="auto"/>
        <w:jc w:val="left"/>
      </w:pPr>
    </w:p>
    <w:p w14:paraId="65B0AA2A" w14:textId="77777777" w:rsidR="004C08DF" w:rsidRPr="00614B42" w:rsidRDefault="004C08DF" w:rsidP="009C454E">
      <w:pPr>
        <w:pStyle w:val="ListParagraph"/>
        <w:numPr>
          <w:ilvl w:val="0"/>
          <w:numId w:val="26"/>
        </w:numPr>
        <w:spacing w:after="240" w:line="276" w:lineRule="auto"/>
        <w:ind w:left="680" w:hanging="680"/>
        <w:outlineLvl w:val="0"/>
        <w:rPr>
          <w:b/>
          <w:color w:val="005C40"/>
          <w:sz w:val="24"/>
        </w:rPr>
      </w:pPr>
      <w:bookmarkStart w:id="7" w:name="_Toc513462912"/>
      <w:bookmarkStart w:id="8" w:name="_Toc16506376"/>
      <w:r>
        <w:rPr>
          <w:b/>
          <w:color w:val="005C40"/>
          <w:sz w:val="24"/>
        </w:rPr>
        <w:t>Formation (1.1)</w:t>
      </w:r>
      <w:bookmarkEnd w:id="7"/>
      <w:bookmarkEnd w:id="8"/>
    </w:p>
    <w:p w14:paraId="457CF662" w14:textId="73069C03" w:rsidR="004C08DF" w:rsidRPr="00614B42" w:rsidRDefault="004C08DF" w:rsidP="009543FE">
      <w:pPr>
        <w:pStyle w:val="ListParagraph"/>
        <w:numPr>
          <w:ilvl w:val="1"/>
          <w:numId w:val="26"/>
        </w:numPr>
        <w:spacing w:after="240" w:line="276" w:lineRule="auto"/>
        <w:ind w:left="680" w:hanging="567"/>
        <w:jc w:val="left"/>
      </w:pPr>
      <w:r>
        <w:t xml:space="preserve">Dans notre entreprise, la formation </w:t>
      </w:r>
      <w:r w:rsidR="0082480A">
        <w:t xml:space="preserve">relative </w:t>
      </w:r>
      <w:r>
        <w:t xml:space="preserve">au </w:t>
      </w:r>
      <w:r w:rsidR="00BD0063">
        <w:t xml:space="preserve">système </w:t>
      </w:r>
      <w:r>
        <w:t xml:space="preserve">FSC concerne tous les employés permanents. Une formation couvrant l'ensemble du système de </w:t>
      </w:r>
      <w:proofErr w:type="spellStart"/>
      <w:r>
        <w:t>CdT</w:t>
      </w:r>
      <w:proofErr w:type="spellEnd"/>
      <w:r>
        <w:t xml:space="preserve"> et basée sur le présent manuel est </w:t>
      </w:r>
      <w:r w:rsidR="0082480A">
        <w:t xml:space="preserve">dispensée </w:t>
      </w:r>
      <w:r>
        <w:t xml:space="preserve">à tout le personnel. La formation initiale est effectuée avant le pré-audit et une brève formation supplémentaire a lieu une fois par an après la mise à disponibilité des résultats </w:t>
      </w:r>
      <w:r w:rsidR="0082480A">
        <w:t>d</w:t>
      </w:r>
      <w:r>
        <w:t xml:space="preserve">'audit </w:t>
      </w:r>
      <w:r w:rsidR="00BD0063">
        <w:t xml:space="preserve">externe </w:t>
      </w:r>
      <w:r>
        <w:t xml:space="preserve">FSC (Annexe 2). </w:t>
      </w:r>
      <w:r w:rsidR="00BD0063">
        <w:t xml:space="preserve">Tout </w:t>
      </w:r>
      <w:r>
        <w:t>nouveau personnel est individuellement informé du contenu du présent manuel avant qu'</w:t>
      </w:r>
      <w:r w:rsidR="00BD0063">
        <w:t>il ou elle</w:t>
      </w:r>
      <w:r>
        <w:t xml:space="preserve"> ne commence à </w:t>
      </w:r>
      <w:r>
        <w:lastRenderedPageBreak/>
        <w:t>travailler avec Société SA. Le Directeur commercial est chargé de la mise en œuvre de la présente procédure de formation.</w:t>
      </w:r>
    </w:p>
    <w:p w14:paraId="6604E15F" w14:textId="16C9E200" w:rsidR="004C08DF" w:rsidRPr="00614B42" w:rsidRDefault="004C08DF" w:rsidP="009543FE">
      <w:pPr>
        <w:pStyle w:val="ListParagraph"/>
        <w:numPr>
          <w:ilvl w:val="1"/>
          <w:numId w:val="26"/>
        </w:numPr>
        <w:spacing w:after="240" w:line="276" w:lineRule="auto"/>
        <w:ind w:left="680" w:hanging="567"/>
        <w:jc w:val="left"/>
      </w:pPr>
      <w:r>
        <w:t>La date, la liste des participants et un bref aperçu des sujets couverts sont documentés pour chaque session de formation. La formation d</w:t>
      </w:r>
      <w:r w:rsidR="007B4C7F">
        <w:t>’</w:t>
      </w:r>
      <w:r>
        <w:t>u</w:t>
      </w:r>
      <w:r w:rsidR="007B4C7F">
        <w:t>n</w:t>
      </w:r>
      <w:r>
        <w:t xml:space="preserve"> nouveau personnel est authentifiée par la signature de l'employé et la date sur une fiche d'instruction individuelle (1.1 e).</w:t>
      </w:r>
    </w:p>
    <w:p w14:paraId="6446D632" w14:textId="77777777" w:rsidR="004C08DF" w:rsidRPr="00614B42" w:rsidRDefault="004C08DF" w:rsidP="004C08DF">
      <w:pPr>
        <w:spacing w:after="240" w:line="276" w:lineRule="auto"/>
        <w:jc w:val="left"/>
      </w:pPr>
    </w:p>
    <w:p w14:paraId="0C943075" w14:textId="77777777" w:rsidR="004C08DF" w:rsidRPr="00614B42" w:rsidRDefault="004C08DF" w:rsidP="009C454E">
      <w:pPr>
        <w:pStyle w:val="ListParagraph"/>
        <w:numPr>
          <w:ilvl w:val="0"/>
          <w:numId w:val="26"/>
        </w:numPr>
        <w:spacing w:after="240" w:line="276" w:lineRule="auto"/>
        <w:ind w:left="680" w:hanging="680"/>
        <w:outlineLvl w:val="0"/>
        <w:rPr>
          <w:b/>
          <w:color w:val="005C40"/>
          <w:sz w:val="24"/>
        </w:rPr>
      </w:pPr>
      <w:bookmarkStart w:id="9" w:name="_Toc513462913"/>
      <w:bookmarkStart w:id="10" w:name="_Toc16506377"/>
      <w:r>
        <w:rPr>
          <w:b/>
          <w:color w:val="005C40"/>
          <w:sz w:val="24"/>
        </w:rPr>
        <w:t>Documents (1.1)</w:t>
      </w:r>
      <w:bookmarkEnd w:id="9"/>
      <w:bookmarkEnd w:id="10"/>
    </w:p>
    <w:p w14:paraId="2C13A862" w14:textId="363F4687" w:rsidR="00CB20FE" w:rsidRPr="00614B42" w:rsidRDefault="00BC14DF" w:rsidP="00CB20FE">
      <w:pPr>
        <w:pStyle w:val="ListParagraph"/>
        <w:numPr>
          <w:ilvl w:val="1"/>
          <w:numId w:val="26"/>
        </w:numPr>
        <w:spacing w:after="240" w:line="276" w:lineRule="auto"/>
        <w:ind w:left="680" w:hanging="567"/>
        <w:jc w:val="left"/>
      </w:pPr>
      <w:r>
        <w:t xml:space="preserve">Dans l'optique de permettre un suivi effectif du système de </w:t>
      </w:r>
      <w:proofErr w:type="spellStart"/>
      <w:r>
        <w:t>CdT</w:t>
      </w:r>
      <w:proofErr w:type="spellEnd"/>
      <w:r>
        <w:t xml:space="preserve">, nous </w:t>
      </w:r>
      <w:r w:rsidR="00F738BA">
        <w:t>conservons l</w:t>
      </w:r>
      <w:r>
        <w:t xml:space="preserve">es documents </w:t>
      </w:r>
      <w:r w:rsidR="00F738BA">
        <w:t xml:space="preserve">concernant </w:t>
      </w:r>
      <w:r>
        <w:t xml:space="preserve">toutes les étapes et éléments de </w:t>
      </w:r>
      <w:r w:rsidR="00F738BA">
        <w:t xml:space="preserve">ce </w:t>
      </w:r>
      <w:r>
        <w:t>système. Au sein de Société SA, les documents peuvent être sous forme électronique ou papier. La durée minimale de conservation de tous les documents est de cinq (5) ans (1.1 e).</w:t>
      </w:r>
    </w:p>
    <w:p w14:paraId="092F9411" w14:textId="34818103" w:rsidR="00BC14DF" w:rsidRPr="00614B42" w:rsidRDefault="00BC14DF" w:rsidP="00422118">
      <w:pPr>
        <w:keepNext/>
        <w:spacing w:line="276" w:lineRule="auto"/>
        <w:jc w:val="left"/>
        <w:rPr>
          <w:b/>
        </w:rPr>
      </w:pPr>
      <w:r>
        <w:rPr>
          <w:b/>
        </w:rPr>
        <w:t xml:space="preserve">Tableau 2.  Récapitulatif des documents </w:t>
      </w:r>
      <w:r w:rsidR="00F738BA">
        <w:rPr>
          <w:b/>
        </w:rPr>
        <w:t xml:space="preserve">conservés </w:t>
      </w:r>
      <w:r>
        <w:rPr>
          <w:b/>
        </w:rPr>
        <w:t>par Société SA concernant le champ d'application de notre certificat FSC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5694"/>
      </w:tblGrid>
      <w:tr w:rsidR="00BC14DF" w:rsidRPr="00614B42" w14:paraId="4D4D51E8" w14:textId="77777777" w:rsidTr="008F4DEE">
        <w:tc>
          <w:tcPr>
            <w:tcW w:w="3215" w:type="dxa"/>
          </w:tcPr>
          <w:p w14:paraId="01500933" w14:textId="77777777" w:rsidR="00BC14DF" w:rsidRPr="00614B42" w:rsidRDefault="00BC14DF" w:rsidP="007F21E1">
            <w:pPr>
              <w:spacing w:before="60" w:after="60"/>
              <w:jc w:val="left"/>
              <w:rPr>
                <w:rFonts w:cs="Microsoft Sans Serif"/>
                <w:b/>
                <w:szCs w:val="18"/>
              </w:rPr>
            </w:pPr>
            <w:r>
              <w:rPr>
                <w:b/>
              </w:rPr>
              <w:t>Nom du document</w:t>
            </w:r>
          </w:p>
        </w:tc>
        <w:tc>
          <w:tcPr>
            <w:tcW w:w="5694" w:type="dxa"/>
          </w:tcPr>
          <w:p w14:paraId="767DA5C4" w14:textId="77777777" w:rsidR="00BC14DF" w:rsidRPr="00614B42" w:rsidRDefault="00BC14DF" w:rsidP="007F21E1">
            <w:pPr>
              <w:spacing w:before="60" w:after="60"/>
              <w:jc w:val="left"/>
              <w:rPr>
                <w:rFonts w:cs="Microsoft Sans Serif"/>
                <w:b/>
                <w:szCs w:val="18"/>
              </w:rPr>
            </w:pPr>
            <w:r>
              <w:rPr>
                <w:b/>
              </w:rPr>
              <w:t>Lieu</w:t>
            </w:r>
          </w:p>
        </w:tc>
      </w:tr>
      <w:tr w:rsidR="00BC14DF" w:rsidRPr="00614B42" w14:paraId="6BD16EBD" w14:textId="77777777" w:rsidTr="008F4DEE">
        <w:tc>
          <w:tcPr>
            <w:tcW w:w="3215" w:type="dxa"/>
          </w:tcPr>
          <w:p w14:paraId="2A4C007B" w14:textId="77777777" w:rsidR="00BC14DF" w:rsidRPr="00614B42" w:rsidRDefault="006F4A00" w:rsidP="007F21E1">
            <w:pPr>
              <w:spacing w:before="60" w:after="60"/>
              <w:jc w:val="left"/>
              <w:rPr>
                <w:rFonts w:cs="Microsoft Sans Serif"/>
                <w:szCs w:val="18"/>
              </w:rPr>
            </w:pPr>
            <w:r>
              <w:t xml:space="preserve">Bons d'achat </w:t>
            </w:r>
          </w:p>
        </w:tc>
        <w:tc>
          <w:tcPr>
            <w:tcW w:w="5694" w:type="dxa"/>
          </w:tcPr>
          <w:p w14:paraId="40BB484C" w14:textId="77777777" w:rsidR="00BC14DF" w:rsidRPr="00614B42" w:rsidRDefault="00BC14DF" w:rsidP="007F21E1">
            <w:pPr>
              <w:spacing w:before="60" w:after="60"/>
              <w:jc w:val="left"/>
              <w:rPr>
                <w:rFonts w:cs="Microsoft Sans Serif"/>
                <w:szCs w:val="18"/>
              </w:rPr>
            </w:pPr>
            <w:r>
              <w:t>Courriels sauvegardés sur le serveur dans le dossier « Production »</w:t>
            </w:r>
          </w:p>
        </w:tc>
      </w:tr>
      <w:tr w:rsidR="00BC14DF" w:rsidRPr="00614B42" w14:paraId="234BA7BC" w14:textId="77777777" w:rsidTr="008F4DEE">
        <w:tc>
          <w:tcPr>
            <w:tcW w:w="3215" w:type="dxa"/>
          </w:tcPr>
          <w:p w14:paraId="5C922E69" w14:textId="77777777" w:rsidR="00BC14DF" w:rsidRPr="00614B42" w:rsidRDefault="00BC14DF" w:rsidP="007F21E1">
            <w:pPr>
              <w:spacing w:before="60" w:after="60"/>
              <w:jc w:val="left"/>
              <w:rPr>
                <w:rFonts w:cs="Microsoft Sans Serif"/>
                <w:szCs w:val="18"/>
              </w:rPr>
            </w:pPr>
            <w:r>
              <w:t>Bordereau d'achat (2.3)</w:t>
            </w:r>
          </w:p>
        </w:tc>
        <w:tc>
          <w:tcPr>
            <w:tcW w:w="5694" w:type="dxa"/>
          </w:tcPr>
          <w:p w14:paraId="6F0B65C2" w14:textId="34913DBA" w:rsidR="00BC14DF" w:rsidRPr="00614B42" w:rsidRDefault="00BC14DF" w:rsidP="007F21E1">
            <w:pPr>
              <w:spacing w:before="60" w:after="60"/>
              <w:jc w:val="left"/>
              <w:rPr>
                <w:rFonts w:cs="Microsoft Sans Serif"/>
                <w:szCs w:val="18"/>
              </w:rPr>
            </w:pPr>
            <w:r>
              <w:t>Stocké</w:t>
            </w:r>
            <w:r w:rsidR="007B4C7F">
              <w:t>s</w:t>
            </w:r>
            <w:r>
              <w:t xml:space="preserve"> électroniquement dans le programme de comptabilité</w:t>
            </w:r>
          </w:p>
        </w:tc>
      </w:tr>
      <w:tr w:rsidR="00BC14DF" w:rsidRPr="00614B42" w14:paraId="364DF626" w14:textId="77777777" w:rsidTr="008F4DEE">
        <w:tc>
          <w:tcPr>
            <w:tcW w:w="3215" w:type="dxa"/>
          </w:tcPr>
          <w:p w14:paraId="286E8C46" w14:textId="77777777" w:rsidR="00BC14DF" w:rsidRPr="00614B42" w:rsidRDefault="00BC14DF" w:rsidP="007F21E1">
            <w:pPr>
              <w:spacing w:before="60" w:after="60"/>
              <w:jc w:val="left"/>
              <w:rPr>
                <w:rFonts w:cs="Microsoft Sans Serif"/>
                <w:szCs w:val="18"/>
              </w:rPr>
            </w:pPr>
            <w:r>
              <w:t>Facture d'achat (2.3)</w:t>
            </w:r>
          </w:p>
        </w:tc>
        <w:tc>
          <w:tcPr>
            <w:tcW w:w="5694" w:type="dxa"/>
          </w:tcPr>
          <w:p w14:paraId="34081D04" w14:textId="42F9E9D4" w:rsidR="00BC14DF" w:rsidRPr="00614B42" w:rsidRDefault="00BC14DF" w:rsidP="007F21E1">
            <w:pPr>
              <w:spacing w:before="60" w:after="60"/>
              <w:jc w:val="left"/>
              <w:rPr>
                <w:rFonts w:cs="Microsoft Sans Serif"/>
                <w:szCs w:val="18"/>
              </w:rPr>
            </w:pPr>
            <w:r>
              <w:t>Stocké</w:t>
            </w:r>
            <w:r w:rsidR="007B4C7F">
              <w:t>s</w:t>
            </w:r>
            <w:r>
              <w:t xml:space="preserve"> électroniquement dans le programme de comptabilité</w:t>
            </w:r>
          </w:p>
        </w:tc>
      </w:tr>
      <w:tr w:rsidR="00BC14DF" w:rsidRPr="00614B42" w14:paraId="3A2D1070" w14:textId="77777777" w:rsidTr="008F4DEE">
        <w:tc>
          <w:tcPr>
            <w:tcW w:w="3215" w:type="dxa"/>
          </w:tcPr>
          <w:p w14:paraId="67E8E585" w14:textId="77777777" w:rsidR="00BC14DF" w:rsidRPr="00614B42" w:rsidRDefault="00BC14DF" w:rsidP="007F21E1">
            <w:pPr>
              <w:spacing w:before="60" w:after="60"/>
              <w:jc w:val="left"/>
              <w:rPr>
                <w:rFonts w:cs="Microsoft Sans Serif"/>
                <w:szCs w:val="18"/>
              </w:rPr>
            </w:pPr>
            <w:r>
              <w:t>Liste des fournisseurs (2.1)</w:t>
            </w:r>
          </w:p>
        </w:tc>
        <w:tc>
          <w:tcPr>
            <w:tcW w:w="5694" w:type="dxa"/>
          </w:tcPr>
          <w:p w14:paraId="6CBA17B9" w14:textId="77777777" w:rsidR="00BC14DF" w:rsidRPr="00614B42" w:rsidRDefault="00BC14DF" w:rsidP="007F21E1">
            <w:pPr>
              <w:spacing w:before="60" w:after="60"/>
              <w:jc w:val="left"/>
              <w:rPr>
                <w:rFonts w:cs="Microsoft Sans Serif"/>
                <w:szCs w:val="18"/>
              </w:rPr>
            </w:pPr>
            <w:r>
              <w:t>Extrait du programme de comptabilité</w:t>
            </w:r>
          </w:p>
        </w:tc>
      </w:tr>
      <w:tr w:rsidR="00BC14DF" w:rsidRPr="00614B42" w14:paraId="1D4BE2D7" w14:textId="77777777" w:rsidTr="008F4DEE">
        <w:tc>
          <w:tcPr>
            <w:tcW w:w="3215" w:type="dxa"/>
          </w:tcPr>
          <w:p w14:paraId="6DDC78D1" w14:textId="77777777" w:rsidR="00BC14DF" w:rsidRPr="00614B42" w:rsidRDefault="00633BCD" w:rsidP="007F21E1">
            <w:pPr>
              <w:spacing w:before="60" w:after="60"/>
              <w:jc w:val="left"/>
              <w:rPr>
                <w:rFonts w:cs="Microsoft Sans Serif"/>
                <w:szCs w:val="18"/>
              </w:rPr>
            </w:pPr>
            <w:r>
              <w:t>Données sur les volumes (4.2)</w:t>
            </w:r>
          </w:p>
        </w:tc>
        <w:tc>
          <w:tcPr>
            <w:tcW w:w="5694" w:type="dxa"/>
          </w:tcPr>
          <w:p w14:paraId="3E13EBDA" w14:textId="77777777" w:rsidR="00BC14DF" w:rsidRPr="00614B42" w:rsidRDefault="00BC14DF" w:rsidP="007F21E1">
            <w:pPr>
              <w:spacing w:before="60" w:after="60"/>
              <w:jc w:val="left"/>
              <w:rPr>
                <w:rFonts w:cs="Microsoft Sans Serif"/>
                <w:szCs w:val="18"/>
              </w:rPr>
            </w:pPr>
            <w:r>
              <w:t>À extraire du programme de comptabilité</w:t>
            </w:r>
          </w:p>
        </w:tc>
      </w:tr>
      <w:tr w:rsidR="00BC14DF" w:rsidRPr="00614B42" w14:paraId="5D75B488" w14:textId="77777777" w:rsidTr="008F4DEE">
        <w:tc>
          <w:tcPr>
            <w:tcW w:w="3215" w:type="dxa"/>
          </w:tcPr>
          <w:p w14:paraId="034A0104" w14:textId="77777777" w:rsidR="00BC14DF" w:rsidRPr="00614B42" w:rsidRDefault="00BC14DF" w:rsidP="007F21E1">
            <w:pPr>
              <w:spacing w:before="60" w:after="60"/>
              <w:jc w:val="left"/>
              <w:rPr>
                <w:rFonts w:cs="Microsoft Sans Serif"/>
                <w:szCs w:val="18"/>
              </w:rPr>
            </w:pPr>
            <w:r>
              <w:t>Résumé de volume annuel (4.4)</w:t>
            </w:r>
          </w:p>
        </w:tc>
        <w:tc>
          <w:tcPr>
            <w:tcW w:w="5694" w:type="dxa"/>
          </w:tcPr>
          <w:p w14:paraId="49159EB0" w14:textId="77777777" w:rsidR="00BC14DF" w:rsidRPr="00614B42" w:rsidRDefault="00BC14DF" w:rsidP="007F21E1">
            <w:pPr>
              <w:spacing w:before="60" w:after="60"/>
              <w:jc w:val="left"/>
              <w:rPr>
                <w:rFonts w:cs="Microsoft Sans Serif"/>
                <w:szCs w:val="18"/>
              </w:rPr>
            </w:pPr>
            <w:r>
              <w:t xml:space="preserve">Extrait du programme de comptabilité sous forme de fichier Excel et sauvegardé dans le dossier FSC du serveur une fois par an.  </w:t>
            </w:r>
          </w:p>
        </w:tc>
      </w:tr>
      <w:tr w:rsidR="00BC14DF" w:rsidRPr="00614B42" w14:paraId="63559716" w14:textId="77777777" w:rsidTr="008F4DEE">
        <w:tc>
          <w:tcPr>
            <w:tcW w:w="3215" w:type="dxa"/>
          </w:tcPr>
          <w:p w14:paraId="079BBA26" w14:textId="77777777" w:rsidR="00BC14DF" w:rsidRPr="00614B42" w:rsidRDefault="00BC14DF" w:rsidP="007F21E1">
            <w:pPr>
              <w:spacing w:before="60" w:after="60"/>
              <w:jc w:val="left"/>
              <w:rPr>
                <w:rFonts w:cs="Microsoft Sans Serif"/>
                <w:szCs w:val="18"/>
              </w:rPr>
            </w:pPr>
            <w:r>
              <w:t>Inventaire des stocks (4.2)</w:t>
            </w:r>
          </w:p>
        </w:tc>
        <w:tc>
          <w:tcPr>
            <w:tcW w:w="5694" w:type="dxa"/>
          </w:tcPr>
          <w:p w14:paraId="7C40F721" w14:textId="77777777" w:rsidR="00BC14DF" w:rsidRPr="00614B42" w:rsidRDefault="00BC14DF" w:rsidP="007F21E1">
            <w:pPr>
              <w:spacing w:before="60" w:after="60"/>
              <w:jc w:val="left"/>
              <w:rPr>
                <w:rFonts w:cs="Microsoft Sans Serif"/>
                <w:szCs w:val="18"/>
              </w:rPr>
            </w:pPr>
            <w:r>
              <w:t>Fichiers Excel stockés sur le serveur dans le dossier « Inventaire »</w:t>
            </w:r>
          </w:p>
        </w:tc>
      </w:tr>
      <w:tr w:rsidR="00BC14DF" w:rsidRPr="00614B42" w14:paraId="749A79BD" w14:textId="77777777" w:rsidTr="008F4DEE">
        <w:tc>
          <w:tcPr>
            <w:tcW w:w="3215" w:type="dxa"/>
          </w:tcPr>
          <w:p w14:paraId="6592089F" w14:textId="77777777" w:rsidR="00BC14DF" w:rsidRPr="00614B42" w:rsidRDefault="00BC14DF" w:rsidP="007F21E1">
            <w:pPr>
              <w:spacing w:before="60" w:after="60"/>
              <w:jc w:val="left"/>
              <w:rPr>
                <w:rFonts w:cs="Microsoft Sans Serif"/>
                <w:szCs w:val="18"/>
              </w:rPr>
            </w:pPr>
            <w:r>
              <w:t>Facture de vente (5.1)</w:t>
            </w:r>
          </w:p>
        </w:tc>
        <w:tc>
          <w:tcPr>
            <w:tcW w:w="5694" w:type="dxa"/>
          </w:tcPr>
          <w:p w14:paraId="2E61AF9A" w14:textId="4241AEF4" w:rsidR="00BC14DF" w:rsidRPr="00614B42" w:rsidRDefault="00BC14DF" w:rsidP="007F21E1">
            <w:pPr>
              <w:spacing w:before="60" w:after="60"/>
              <w:jc w:val="left"/>
              <w:rPr>
                <w:rFonts w:cs="Microsoft Sans Serif"/>
                <w:szCs w:val="18"/>
              </w:rPr>
            </w:pPr>
            <w:r>
              <w:t>Stocké</w:t>
            </w:r>
            <w:r w:rsidR="007B4C7F">
              <w:t>es</w:t>
            </w:r>
            <w:r>
              <w:t xml:space="preserve"> électroniquement dans le programme de comptabilité</w:t>
            </w:r>
          </w:p>
        </w:tc>
      </w:tr>
      <w:tr w:rsidR="00BC14DF" w:rsidRPr="00614B42" w14:paraId="2D745478" w14:textId="77777777" w:rsidTr="008F4DEE">
        <w:tc>
          <w:tcPr>
            <w:tcW w:w="3215" w:type="dxa"/>
          </w:tcPr>
          <w:p w14:paraId="653D3CD9" w14:textId="77777777" w:rsidR="00BC14DF" w:rsidRPr="00614B42" w:rsidRDefault="00BC14DF" w:rsidP="007F21E1">
            <w:pPr>
              <w:spacing w:before="60" w:after="60"/>
              <w:jc w:val="left"/>
              <w:rPr>
                <w:rFonts w:cs="Microsoft Sans Serif"/>
                <w:szCs w:val="18"/>
              </w:rPr>
            </w:pPr>
            <w:r>
              <w:t>Bordereau de vente (5.1)</w:t>
            </w:r>
          </w:p>
        </w:tc>
        <w:tc>
          <w:tcPr>
            <w:tcW w:w="5694" w:type="dxa"/>
          </w:tcPr>
          <w:p w14:paraId="79542DF7" w14:textId="6CE18BF2" w:rsidR="00BC14DF" w:rsidRPr="00614B42" w:rsidRDefault="00BC14DF" w:rsidP="007F21E1">
            <w:pPr>
              <w:spacing w:before="60" w:after="60"/>
              <w:jc w:val="left"/>
              <w:rPr>
                <w:rFonts w:cs="Microsoft Sans Serif"/>
                <w:szCs w:val="18"/>
              </w:rPr>
            </w:pPr>
            <w:r>
              <w:t>Stocké</w:t>
            </w:r>
            <w:r w:rsidR="007B4C7F">
              <w:t>s</w:t>
            </w:r>
            <w:r>
              <w:t xml:space="preserve"> électroniquement dans le programme de comptabilité</w:t>
            </w:r>
          </w:p>
        </w:tc>
      </w:tr>
      <w:tr w:rsidR="00BC14DF" w:rsidRPr="00614B42" w14:paraId="56E83123" w14:textId="77777777" w:rsidTr="008F4DEE">
        <w:trPr>
          <w:trHeight w:val="584"/>
        </w:trPr>
        <w:tc>
          <w:tcPr>
            <w:tcW w:w="3215" w:type="dxa"/>
          </w:tcPr>
          <w:p w14:paraId="62D93D42" w14:textId="77777777" w:rsidR="00BC14DF" w:rsidRPr="00614B42" w:rsidRDefault="00BC14DF" w:rsidP="007F21E1">
            <w:pPr>
              <w:spacing w:before="60" w:after="60"/>
              <w:jc w:val="left"/>
              <w:rPr>
                <w:rFonts w:cs="Microsoft Sans Serif"/>
                <w:szCs w:val="18"/>
              </w:rPr>
            </w:pPr>
            <w:r>
              <w:t>Les types d'étiquette sur les produits (11,1)</w:t>
            </w:r>
          </w:p>
        </w:tc>
        <w:tc>
          <w:tcPr>
            <w:tcW w:w="5694" w:type="dxa"/>
          </w:tcPr>
          <w:p w14:paraId="430FF99F" w14:textId="77777777" w:rsidR="00BC14DF" w:rsidRPr="00614B42" w:rsidRDefault="00BC14DF" w:rsidP="007F21E1">
            <w:pPr>
              <w:spacing w:before="60" w:after="60"/>
              <w:jc w:val="left"/>
              <w:rPr>
                <w:rFonts w:cs="Microsoft Sans Serif"/>
                <w:szCs w:val="18"/>
              </w:rPr>
            </w:pPr>
            <w:r>
              <w:t>Échantillons des étiquettes stockés sur le serveur dans le dossier « Production »</w:t>
            </w:r>
          </w:p>
        </w:tc>
      </w:tr>
      <w:tr w:rsidR="00BC14DF" w:rsidRPr="00614B42" w14:paraId="2080FFF2" w14:textId="77777777" w:rsidTr="008F4DEE">
        <w:tc>
          <w:tcPr>
            <w:tcW w:w="3215" w:type="dxa"/>
          </w:tcPr>
          <w:p w14:paraId="24B1E688" w14:textId="77777777" w:rsidR="00BC14DF" w:rsidRPr="00614B42" w:rsidRDefault="00BC14DF" w:rsidP="007F21E1">
            <w:pPr>
              <w:spacing w:before="60" w:after="60"/>
              <w:jc w:val="left"/>
              <w:rPr>
                <w:rFonts w:cs="Microsoft Sans Serif"/>
                <w:szCs w:val="18"/>
              </w:rPr>
            </w:pPr>
            <w:r>
              <w:t>Santé et sécurité sur le lieu du travail (1.4)</w:t>
            </w:r>
          </w:p>
        </w:tc>
        <w:tc>
          <w:tcPr>
            <w:tcW w:w="5694" w:type="dxa"/>
          </w:tcPr>
          <w:p w14:paraId="57E5A893" w14:textId="673F0D01" w:rsidR="00BC14DF" w:rsidRPr="00614B42" w:rsidRDefault="00BC14DF" w:rsidP="007F21E1">
            <w:pPr>
              <w:spacing w:before="60" w:after="60"/>
              <w:jc w:val="left"/>
              <w:rPr>
                <w:rFonts w:cs="Microsoft Sans Serif"/>
                <w:szCs w:val="18"/>
              </w:rPr>
            </w:pPr>
            <w:r>
              <w:t xml:space="preserve">Une copie papier est conservée dans le bureau du Directeur de production et </w:t>
            </w:r>
            <w:r w:rsidR="007B4C7F">
              <w:t xml:space="preserve">également </w:t>
            </w:r>
            <w:r>
              <w:t>affichée sur le tableau d'affichage.</w:t>
            </w:r>
          </w:p>
        </w:tc>
      </w:tr>
      <w:tr w:rsidR="00BC14DF" w:rsidRPr="00614B42" w14:paraId="47D7C96D" w14:textId="77777777" w:rsidTr="008F4DEE">
        <w:trPr>
          <w:trHeight w:val="403"/>
        </w:trPr>
        <w:tc>
          <w:tcPr>
            <w:tcW w:w="8909" w:type="dxa"/>
            <w:gridSpan w:val="2"/>
            <w:vAlign w:val="bottom"/>
          </w:tcPr>
          <w:p w14:paraId="0FE7BA03" w14:textId="77777777" w:rsidR="00BC14DF" w:rsidRPr="00614B42" w:rsidRDefault="00BC14DF" w:rsidP="007F21E1">
            <w:pPr>
              <w:spacing w:before="60" w:after="60"/>
              <w:jc w:val="left"/>
              <w:rPr>
                <w:rFonts w:cs="Microsoft Sans Serif"/>
                <w:b/>
                <w:i/>
                <w:szCs w:val="18"/>
              </w:rPr>
            </w:pPr>
            <w:r>
              <w:rPr>
                <w:b/>
                <w:i/>
              </w:rPr>
              <w:t>Documents FSC spécifiques</w:t>
            </w:r>
          </w:p>
        </w:tc>
      </w:tr>
      <w:tr w:rsidR="00BC14DF" w:rsidRPr="00614B42" w14:paraId="172A9C0F" w14:textId="77777777" w:rsidTr="008F4DEE">
        <w:tc>
          <w:tcPr>
            <w:tcW w:w="3215" w:type="dxa"/>
          </w:tcPr>
          <w:p w14:paraId="3C572740" w14:textId="78E2D30D" w:rsidR="00BC14DF" w:rsidRPr="00614B42" w:rsidRDefault="00F738BA" w:rsidP="007F21E1">
            <w:pPr>
              <w:spacing w:before="60" w:after="60"/>
              <w:jc w:val="left"/>
              <w:rPr>
                <w:rFonts w:cs="Microsoft Sans Serif"/>
                <w:szCs w:val="18"/>
              </w:rPr>
            </w:pPr>
            <w:r>
              <w:t xml:space="preserve">Le présent </w:t>
            </w:r>
            <w:r w:rsidR="00BC14DF">
              <w:t>document</w:t>
            </w:r>
          </w:p>
        </w:tc>
        <w:tc>
          <w:tcPr>
            <w:tcW w:w="5694" w:type="dxa"/>
          </w:tcPr>
          <w:p w14:paraId="7689951E" w14:textId="30C784F2" w:rsidR="00BC14DF" w:rsidRPr="00614B42" w:rsidRDefault="00BC14DF" w:rsidP="007F21E1">
            <w:pPr>
              <w:spacing w:before="60" w:after="60"/>
              <w:jc w:val="left"/>
              <w:rPr>
                <w:rFonts w:cs="Microsoft Sans Serif"/>
                <w:szCs w:val="18"/>
              </w:rPr>
            </w:pPr>
            <w:r>
              <w:t>Sauvegardé sous forme numérique sur le serveur dans le dossier « FSC »</w:t>
            </w:r>
          </w:p>
        </w:tc>
      </w:tr>
      <w:tr w:rsidR="00BC14DF" w:rsidRPr="00614B42" w14:paraId="00B22B0E" w14:textId="77777777" w:rsidTr="008F4DEE">
        <w:tc>
          <w:tcPr>
            <w:tcW w:w="3215" w:type="dxa"/>
          </w:tcPr>
          <w:p w14:paraId="58B19E2D" w14:textId="77777777" w:rsidR="00BC14DF" w:rsidRPr="00614B42" w:rsidRDefault="00BC14DF" w:rsidP="007F21E1">
            <w:pPr>
              <w:spacing w:before="60" w:after="60"/>
              <w:jc w:val="left"/>
              <w:rPr>
                <w:rFonts w:cs="Microsoft Sans Serif"/>
                <w:szCs w:val="18"/>
              </w:rPr>
            </w:pPr>
            <w:r>
              <w:t>Liste des groupes de produits FSC</w:t>
            </w:r>
          </w:p>
        </w:tc>
        <w:tc>
          <w:tcPr>
            <w:tcW w:w="5694" w:type="dxa"/>
          </w:tcPr>
          <w:p w14:paraId="310DFD10" w14:textId="77777777" w:rsidR="00BC14DF" w:rsidRPr="00614B42" w:rsidRDefault="00BC14DF" w:rsidP="007F21E1">
            <w:pPr>
              <w:spacing w:before="60" w:after="60"/>
              <w:jc w:val="left"/>
              <w:rPr>
                <w:rFonts w:cs="Microsoft Sans Serif"/>
                <w:szCs w:val="18"/>
              </w:rPr>
            </w:pPr>
            <w:r>
              <w:t>Joints en annexe au présent document (Annexe 4)</w:t>
            </w:r>
          </w:p>
        </w:tc>
      </w:tr>
      <w:tr w:rsidR="00BC14DF" w:rsidRPr="00614B42" w14:paraId="489990D0" w14:textId="77777777" w:rsidTr="008F4DEE">
        <w:tc>
          <w:tcPr>
            <w:tcW w:w="3215" w:type="dxa"/>
          </w:tcPr>
          <w:p w14:paraId="4E2A5C33" w14:textId="77777777" w:rsidR="00BC14DF" w:rsidRPr="00614B42" w:rsidRDefault="00BC14DF" w:rsidP="007F21E1">
            <w:pPr>
              <w:spacing w:before="60" w:after="60"/>
              <w:jc w:val="left"/>
              <w:rPr>
                <w:rFonts w:cs="Microsoft Sans Serif"/>
                <w:szCs w:val="18"/>
              </w:rPr>
            </w:pPr>
            <w:r>
              <w:t>Documents de formation FSC</w:t>
            </w:r>
          </w:p>
        </w:tc>
        <w:tc>
          <w:tcPr>
            <w:tcW w:w="5694" w:type="dxa"/>
          </w:tcPr>
          <w:p w14:paraId="4A1FFF7F" w14:textId="77777777" w:rsidR="00BC14DF" w:rsidRPr="00614B42" w:rsidRDefault="00BC14DF" w:rsidP="007F21E1">
            <w:pPr>
              <w:spacing w:before="60" w:after="60"/>
              <w:jc w:val="left"/>
              <w:rPr>
                <w:rFonts w:cs="Microsoft Sans Serif"/>
                <w:szCs w:val="18"/>
              </w:rPr>
            </w:pPr>
            <w:r>
              <w:t>Joints en annexe au présent document (Annexe 2)</w:t>
            </w:r>
          </w:p>
        </w:tc>
      </w:tr>
      <w:tr w:rsidR="00BC14DF" w:rsidRPr="00614B42" w14:paraId="0C37A486" w14:textId="77777777" w:rsidTr="008F4DEE">
        <w:tc>
          <w:tcPr>
            <w:tcW w:w="3215" w:type="dxa"/>
          </w:tcPr>
          <w:p w14:paraId="4655680F" w14:textId="77777777" w:rsidR="00BC14DF" w:rsidRPr="00614B42" w:rsidRDefault="00BC14DF" w:rsidP="007F21E1">
            <w:pPr>
              <w:spacing w:before="60" w:after="60"/>
              <w:jc w:val="left"/>
              <w:rPr>
                <w:rFonts w:cs="Microsoft Sans Serif"/>
                <w:szCs w:val="18"/>
              </w:rPr>
            </w:pPr>
            <w:r>
              <w:lastRenderedPageBreak/>
              <w:t>Fiche d'instruction relative à la formation du personnel sur le FSC</w:t>
            </w:r>
          </w:p>
        </w:tc>
        <w:tc>
          <w:tcPr>
            <w:tcW w:w="5694" w:type="dxa"/>
          </w:tcPr>
          <w:p w14:paraId="5585E1E3" w14:textId="77777777" w:rsidR="00BC14DF" w:rsidRPr="00614B42" w:rsidRDefault="00BC14DF" w:rsidP="007F21E1">
            <w:pPr>
              <w:spacing w:before="60" w:after="60"/>
              <w:jc w:val="left"/>
              <w:rPr>
                <w:rFonts w:cs="Microsoft Sans Serif"/>
                <w:szCs w:val="18"/>
              </w:rPr>
            </w:pPr>
            <w:r>
              <w:t>Version papier conservé dans le bureau du Directeur de production</w:t>
            </w:r>
          </w:p>
        </w:tc>
      </w:tr>
      <w:tr w:rsidR="00BC14DF" w:rsidRPr="00614B42" w14:paraId="438CBD10" w14:textId="77777777" w:rsidTr="008F4DEE">
        <w:tc>
          <w:tcPr>
            <w:tcW w:w="3215" w:type="dxa"/>
          </w:tcPr>
          <w:p w14:paraId="4DAF611A" w14:textId="77777777" w:rsidR="00BC14DF" w:rsidRPr="00614B42" w:rsidRDefault="00BC14DF" w:rsidP="007F21E1">
            <w:pPr>
              <w:spacing w:before="60" w:after="60"/>
              <w:jc w:val="left"/>
              <w:rPr>
                <w:rFonts w:cs="Microsoft Sans Serif"/>
                <w:szCs w:val="18"/>
              </w:rPr>
            </w:pPr>
            <w:r>
              <w:t>Approbation d'utilisation des marques FSC</w:t>
            </w:r>
          </w:p>
        </w:tc>
        <w:tc>
          <w:tcPr>
            <w:tcW w:w="5694" w:type="dxa"/>
          </w:tcPr>
          <w:p w14:paraId="5C2CF3AB" w14:textId="77777777" w:rsidR="00BC14DF" w:rsidRPr="00614B42" w:rsidRDefault="00BC14DF" w:rsidP="007F21E1">
            <w:pPr>
              <w:spacing w:before="60" w:after="60"/>
              <w:jc w:val="left"/>
              <w:rPr>
                <w:rFonts w:cs="Microsoft Sans Serif"/>
                <w:szCs w:val="18"/>
              </w:rPr>
            </w:pPr>
            <w:r>
              <w:t>Courriels sauvegardés sur le serveur dans le dossier « FSC »</w:t>
            </w:r>
          </w:p>
        </w:tc>
      </w:tr>
      <w:tr w:rsidR="00BC14DF" w:rsidRPr="00614B42" w14:paraId="05EEE5DD" w14:textId="77777777" w:rsidTr="008F4DEE">
        <w:tc>
          <w:tcPr>
            <w:tcW w:w="3215" w:type="dxa"/>
          </w:tcPr>
          <w:p w14:paraId="093DF5C5" w14:textId="77777777" w:rsidR="00BC14DF" w:rsidRPr="00614B42" w:rsidRDefault="00BC14DF" w:rsidP="007F21E1">
            <w:pPr>
              <w:spacing w:before="60" w:after="60"/>
              <w:jc w:val="left"/>
              <w:rPr>
                <w:rFonts w:cs="Microsoft Sans Serif"/>
                <w:szCs w:val="18"/>
              </w:rPr>
            </w:pPr>
            <w:r>
              <w:t>Contrat d'externalisation</w:t>
            </w:r>
          </w:p>
        </w:tc>
        <w:tc>
          <w:tcPr>
            <w:tcW w:w="5694" w:type="dxa"/>
          </w:tcPr>
          <w:p w14:paraId="290A29B6" w14:textId="77777777" w:rsidR="00BC14DF" w:rsidRPr="00614B42" w:rsidRDefault="00BC14DF" w:rsidP="007F21E1">
            <w:pPr>
              <w:spacing w:before="60" w:after="60"/>
              <w:jc w:val="left"/>
              <w:rPr>
                <w:rFonts w:cs="Microsoft Sans Serif"/>
                <w:szCs w:val="18"/>
              </w:rPr>
            </w:pPr>
            <w:r>
              <w:t>Sauvegardés sur le serveur dans le dossier « Contrats »</w:t>
            </w:r>
          </w:p>
        </w:tc>
      </w:tr>
      <w:tr w:rsidR="00BC14DF" w:rsidRPr="00614B42" w14:paraId="68F0B83C" w14:textId="77777777" w:rsidTr="008F4DEE">
        <w:trPr>
          <w:trHeight w:val="456"/>
        </w:trPr>
        <w:tc>
          <w:tcPr>
            <w:tcW w:w="3215" w:type="dxa"/>
          </w:tcPr>
          <w:p w14:paraId="38F51259" w14:textId="77777777" w:rsidR="00BC14DF" w:rsidRPr="00614B42" w:rsidRDefault="007F21E1" w:rsidP="007F21E1">
            <w:pPr>
              <w:spacing w:before="60" w:after="60"/>
              <w:jc w:val="left"/>
              <w:rPr>
                <w:rFonts w:cs="Microsoft Sans Serif"/>
                <w:szCs w:val="18"/>
              </w:rPr>
            </w:pPr>
            <w:r>
              <w:t>Politique d'association au FSC</w:t>
            </w:r>
          </w:p>
        </w:tc>
        <w:tc>
          <w:tcPr>
            <w:tcW w:w="5694" w:type="dxa"/>
          </w:tcPr>
          <w:p w14:paraId="2CCDA99D" w14:textId="77777777" w:rsidR="00BC14DF" w:rsidRPr="00614B42" w:rsidRDefault="00BC14DF" w:rsidP="007F21E1">
            <w:pPr>
              <w:spacing w:before="60" w:after="60"/>
              <w:jc w:val="left"/>
              <w:rPr>
                <w:rFonts w:cs="Microsoft Sans Serif"/>
                <w:szCs w:val="18"/>
              </w:rPr>
            </w:pPr>
            <w:r>
              <w:t>Sauvegardé sur le serveur dans le dossier « FSC », et également disponible sur le site Web de notre société</w:t>
            </w:r>
          </w:p>
        </w:tc>
      </w:tr>
    </w:tbl>
    <w:p w14:paraId="75D8CB95" w14:textId="77777777" w:rsidR="00CB20FE" w:rsidRPr="00614B42" w:rsidRDefault="00CB20FE" w:rsidP="004C08DF">
      <w:pPr>
        <w:spacing w:after="240" w:line="276" w:lineRule="auto"/>
        <w:jc w:val="left"/>
      </w:pPr>
      <w:r>
        <w:br/>
      </w:r>
    </w:p>
    <w:p w14:paraId="190701A7" w14:textId="77777777" w:rsidR="00BC14DF" w:rsidRPr="00614B42" w:rsidRDefault="00BC14DF" w:rsidP="009C454E">
      <w:pPr>
        <w:pStyle w:val="ListParagraph"/>
        <w:numPr>
          <w:ilvl w:val="0"/>
          <w:numId w:val="26"/>
        </w:numPr>
        <w:spacing w:after="240" w:line="276" w:lineRule="auto"/>
        <w:ind w:left="680" w:hanging="680"/>
        <w:outlineLvl w:val="0"/>
        <w:rPr>
          <w:b/>
          <w:color w:val="005C40"/>
          <w:sz w:val="24"/>
        </w:rPr>
      </w:pPr>
      <w:bookmarkStart w:id="11" w:name="_Toc513462914"/>
      <w:bookmarkStart w:id="12" w:name="_Toc16506378"/>
      <w:r>
        <w:rPr>
          <w:b/>
          <w:color w:val="005C40"/>
          <w:sz w:val="24"/>
        </w:rPr>
        <w:t>Santé et sécurité sur le lieu du travail (1.4)</w:t>
      </w:r>
      <w:bookmarkEnd w:id="11"/>
      <w:bookmarkEnd w:id="12"/>
    </w:p>
    <w:p w14:paraId="3CD71426" w14:textId="77777777" w:rsidR="00BC14DF" w:rsidRPr="00614B42" w:rsidRDefault="00BC14DF" w:rsidP="00684D28">
      <w:pPr>
        <w:pStyle w:val="ListParagraph"/>
        <w:numPr>
          <w:ilvl w:val="1"/>
          <w:numId w:val="26"/>
        </w:numPr>
        <w:spacing w:after="240" w:line="276" w:lineRule="auto"/>
        <w:ind w:left="680" w:hanging="567"/>
        <w:jc w:val="left"/>
      </w:pPr>
      <w:r>
        <w:t>Le Directeur commercial est chargé de la préservation de la santé et de la sécurité chez Société SA.</w:t>
      </w:r>
    </w:p>
    <w:p w14:paraId="222CBD4A" w14:textId="71440F0E" w:rsidR="00BC14DF" w:rsidRPr="00614B42" w:rsidRDefault="00BC14DF" w:rsidP="00684D28">
      <w:pPr>
        <w:pStyle w:val="ListParagraph"/>
        <w:numPr>
          <w:ilvl w:val="1"/>
          <w:numId w:val="26"/>
        </w:numPr>
        <w:spacing w:after="240" w:line="276" w:lineRule="auto"/>
        <w:ind w:left="680" w:hanging="567"/>
        <w:jc w:val="left"/>
      </w:pPr>
      <w:r>
        <w:t xml:space="preserve">Société SA a élaboré des procédures permettant d'assurer la santé et la sécurité </w:t>
      </w:r>
      <w:r w:rsidR="00F738BA">
        <w:t xml:space="preserve">sur le </w:t>
      </w:r>
      <w:r>
        <w:t>lieu de travail. Une copie papier est conservée dans le bureau du Directeur commercial et affichée également sur le tableau d'affichage.</w:t>
      </w:r>
    </w:p>
    <w:p w14:paraId="29667E4D" w14:textId="77777777" w:rsidR="00BC14DF" w:rsidRPr="00614B42" w:rsidRDefault="00BC14DF" w:rsidP="00684D28">
      <w:pPr>
        <w:pStyle w:val="ListParagraph"/>
        <w:numPr>
          <w:ilvl w:val="1"/>
          <w:numId w:val="26"/>
        </w:numPr>
        <w:spacing w:after="240" w:line="276" w:lineRule="auto"/>
        <w:ind w:left="680" w:hanging="567"/>
        <w:jc w:val="left"/>
      </w:pPr>
      <w:r>
        <w:t>Société SA dispose d'un plan de formation couvrant la santé et la sécurité au travail. Tous les nouveaux travailleurs sont formés à notre politique de santé et de sécurité au cours de leur orientation et une formation supplémentaire est dispensée en cas de besoin. Les dossiers de formation sont conservés pendant cinq (5) ans au moins.</w:t>
      </w:r>
    </w:p>
    <w:p w14:paraId="5C080F36" w14:textId="77777777" w:rsidR="00BC14DF" w:rsidRPr="00614B42" w:rsidRDefault="00BC14DF" w:rsidP="008D0AF1"/>
    <w:p w14:paraId="3C3C7025" w14:textId="77777777" w:rsidR="00BC14DF" w:rsidRPr="00614B42" w:rsidRDefault="00BC14DF" w:rsidP="002B3072">
      <w:pPr>
        <w:pStyle w:val="ListParagraph"/>
        <w:keepNext/>
        <w:numPr>
          <w:ilvl w:val="0"/>
          <w:numId w:val="26"/>
        </w:numPr>
        <w:spacing w:after="240" w:line="276" w:lineRule="auto"/>
        <w:ind w:left="567" w:hanging="567"/>
        <w:outlineLvl w:val="0"/>
        <w:rPr>
          <w:b/>
          <w:color w:val="005C40"/>
          <w:sz w:val="24"/>
        </w:rPr>
      </w:pPr>
      <w:bookmarkStart w:id="13" w:name="_Toc513462915"/>
      <w:bookmarkStart w:id="14" w:name="_Toc16506379"/>
      <w:r>
        <w:rPr>
          <w:b/>
          <w:color w:val="005C40"/>
          <w:sz w:val="24"/>
        </w:rPr>
        <w:t>Procédure de gestion des plaintes (1.5)</w:t>
      </w:r>
      <w:bookmarkEnd w:id="13"/>
      <w:bookmarkEnd w:id="14"/>
    </w:p>
    <w:p w14:paraId="75A719FF" w14:textId="71BDD4CF" w:rsidR="00BC14DF" w:rsidRPr="00614B42" w:rsidRDefault="00BC14DF" w:rsidP="009543FE">
      <w:pPr>
        <w:spacing w:after="240" w:line="276" w:lineRule="auto"/>
        <w:jc w:val="left"/>
      </w:pPr>
      <w:r>
        <w:t xml:space="preserve">Société SA s'assure que les plaintes reçues </w:t>
      </w:r>
      <w:r w:rsidR="0059667F">
        <w:t xml:space="preserve">relatives à </w:t>
      </w:r>
      <w:r>
        <w:t xml:space="preserve">sa conformité aux exigences applicables </w:t>
      </w:r>
      <w:r w:rsidR="0059667F">
        <w:t>dans le cadre</w:t>
      </w:r>
      <w:r>
        <w:t xml:space="preserve"> de </w:t>
      </w:r>
      <w:r w:rsidR="0023722A">
        <w:t xml:space="preserve">son </w:t>
      </w:r>
      <w:r>
        <w:t xml:space="preserve">certificat </w:t>
      </w:r>
      <w:proofErr w:type="spellStart"/>
      <w:r>
        <w:t>CdT</w:t>
      </w:r>
      <w:proofErr w:type="spellEnd"/>
      <w:r>
        <w:t xml:space="preserve"> sont prises en compte de manière adéquate, notamment en :</w:t>
      </w:r>
    </w:p>
    <w:p w14:paraId="269D54AF" w14:textId="77777777" w:rsidR="00BC14DF" w:rsidRPr="00614B42" w:rsidRDefault="00BC14DF" w:rsidP="009543FE">
      <w:pPr>
        <w:pStyle w:val="ListParagraph"/>
        <w:numPr>
          <w:ilvl w:val="0"/>
          <w:numId w:val="29"/>
        </w:numPr>
        <w:spacing w:after="240" w:line="276" w:lineRule="auto"/>
        <w:jc w:val="left"/>
      </w:pPr>
      <w:proofErr w:type="gramStart"/>
      <w:r>
        <w:t>accusant</w:t>
      </w:r>
      <w:proofErr w:type="gramEnd"/>
      <w:r>
        <w:t xml:space="preserve"> réception de la plainte auprès du plaignant dans les deux (2) semaines suivant la réception de la plainte ;</w:t>
      </w:r>
    </w:p>
    <w:p w14:paraId="7CC67997" w14:textId="4D841D24" w:rsidR="00BC14DF" w:rsidRPr="00614B42" w:rsidRDefault="00BC14DF" w:rsidP="009543FE">
      <w:pPr>
        <w:pStyle w:val="ListParagraph"/>
        <w:numPr>
          <w:ilvl w:val="0"/>
          <w:numId w:val="29"/>
        </w:numPr>
        <w:spacing w:after="240" w:line="276" w:lineRule="auto"/>
        <w:jc w:val="left"/>
      </w:pPr>
      <w:proofErr w:type="gramStart"/>
      <w:r>
        <w:t>enquêtant</w:t>
      </w:r>
      <w:proofErr w:type="gramEnd"/>
      <w:r>
        <w:t xml:space="preserve"> sur la plainte et en </w:t>
      </w:r>
      <w:r w:rsidR="00F738BA">
        <w:t>définissant</w:t>
      </w:r>
      <w:r>
        <w:t>, dans un délai de trois (3) mois, les mesures que nous proposons en réponse à la plainte</w:t>
      </w:r>
      <w:r w:rsidR="00F738BA">
        <w:t>.</w:t>
      </w:r>
      <w:r>
        <w:t xml:space="preserve"> Si plus de temps est nécessaire pour terminer l'enquête, le plaignant et l'organisme de certification de Société SA seront notifiés</w:t>
      </w:r>
      <w:r w:rsidR="00F738BA">
        <w:t> ;</w:t>
      </w:r>
    </w:p>
    <w:p w14:paraId="653382A6" w14:textId="77777777" w:rsidR="00BC14DF" w:rsidRPr="00614B42" w:rsidRDefault="00BC14DF" w:rsidP="009543FE">
      <w:pPr>
        <w:pStyle w:val="ListParagraph"/>
        <w:numPr>
          <w:ilvl w:val="0"/>
          <w:numId w:val="29"/>
        </w:numPr>
        <w:spacing w:after="240" w:line="276" w:lineRule="auto"/>
        <w:jc w:val="left"/>
      </w:pPr>
      <w:proofErr w:type="gramStart"/>
      <w:r>
        <w:t>prenant</w:t>
      </w:r>
      <w:proofErr w:type="gramEnd"/>
      <w:r>
        <w:t xml:space="preserve"> les mesures appropriées en ce qui concerne les plaintes et les écarts observés dans les processus qui affectent la conformité aux exigences de certification ;</w:t>
      </w:r>
    </w:p>
    <w:p w14:paraId="0428109F" w14:textId="605ECFB5" w:rsidR="00FC4E96" w:rsidRPr="00614B42" w:rsidRDefault="00BC14DF" w:rsidP="009543FE">
      <w:pPr>
        <w:pStyle w:val="ListParagraph"/>
        <w:numPr>
          <w:ilvl w:val="0"/>
          <w:numId w:val="29"/>
        </w:numPr>
        <w:spacing w:after="240" w:line="276" w:lineRule="auto"/>
        <w:jc w:val="left"/>
      </w:pPr>
      <w:proofErr w:type="gramStart"/>
      <w:r>
        <w:t>notifiant</w:t>
      </w:r>
      <w:proofErr w:type="gramEnd"/>
      <w:r>
        <w:t xml:space="preserve"> le plaignant et notre organisme de certification lorsque la plainte est considérée comme résolue et classée</w:t>
      </w:r>
      <w:r w:rsidR="00F738BA">
        <w:t>.</w:t>
      </w:r>
    </w:p>
    <w:p w14:paraId="10124FF9" w14:textId="77777777" w:rsidR="00FC4E96" w:rsidRPr="00614B42" w:rsidRDefault="00FC4E96" w:rsidP="00FC4E96">
      <w:pPr>
        <w:spacing w:after="240" w:line="276" w:lineRule="auto"/>
      </w:pPr>
    </w:p>
    <w:p w14:paraId="2992BD61" w14:textId="77777777" w:rsidR="00FC4E96" w:rsidRPr="00614B42" w:rsidRDefault="00FC4E96" w:rsidP="009C454E">
      <w:pPr>
        <w:pStyle w:val="ListParagraph"/>
        <w:numPr>
          <w:ilvl w:val="0"/>
          <w:numId w:val="26"/>
        </w:numPr>
        <w:spacing w:after="240" w:line="276" w:lineRule="auto"/>
        <w:ind w:left="567" w:hanging="567"/>
        <w:outlineLvl w:val="0"/>
        <w:rPr>
          <w:b/>
          <w:color w:val="005C40"/>
          <w:sz w:val="24"/>
        </w:rPr>
      </w:pPr>
      <w:bookmarkStart w:id="15" w:name="_Toc513462916"/>
      <w:bookmarkStart w:id="16" w:name="_Toc16506380"/>
      <w:r>
        <w:rPr>
          <w:b/>
          <w:color w:val="005C40"/>
          <w:sz w:val="24"/>
        </w:rPr>
        <w:t>Produits non conformes (1.6)</w:t>
      </w:r>
      <w:bookmarkEnd w:id="15"/>
      <w:bookmarkEnd w:id="16"/>
    </w:p>
    <w:p w14:paraId="7D77F55F" w14:textId="05C80805" w:rsidR="00FC4E96" w:rsidRPr="00614B42" w:rsidRDefault="00FC4E96" w:rsidP="009543FE">
      <w:pPr>
        <w:spacing w:after="240" w:line="276" w:lineRule="auto"/>
        <w:jc w:val="left"/>
      </w:pPr>
      <w:r>
        <w:rPr>
          <w:b/>
          <w:i/>
        </w:rPr>
        <w:t>Objectif de la présente procédure :</w:t>
      </w:r>
      <w:r>
        <w:t xml:space="preserve"> </w:t>
      </w:r>
      <w:r w:rsidR="00F738BA">
        <w:t xml:space="preserve">Assurer </w:t>
      </w:r>
      <w:r>
        <w:t xml:space="preserve">une </w:t>
      </w:r>
      <w:r w:rsidR="00F738BA">
        <w:t xml:space="preserve">manutention </w:t>
      </w:r>
      <w:r>
        <w:t>correcte des produits non conformes.</w:t>
      </w:r>
    </w:p>
    <w:p w14:paraId="7E0D341F" w14:textId="39088E42" w:rsidR="00FC4E96" w:rsidRPr="00614B42" w:rsidRDefault="00FC4E96" w:rsidP="009543FE">
      <w:pPr>
        <w:spacing w:after="240" w:line="276" w:lineRule="auto"/>
        <w:jc w:val="left"/>
      </w:pPr>
      <w:r>
        <w:rPr>
          <w:b/>
          <w:i/>
        </w:rPr>
        <w:t>Qu'est-ce qu'un produit non conforme ?</w:t>
      </w:r>
      <w:r>
        <w:t xml:space="preserve"> </w:t>
      </w:r>
      <w:r w:rsidR="00F738BA">
        <w:t>Un p</w:t>
      </w:r>
      <w:r>
        <w:t xml:space="preserve">roduit ou matériau portant la marque FSC ou enregistré ou vendu avec une déclaration FSC, pour lequel une organisation n'est pas en mesure </w:t>
      </w:r>
      <w:r>
        <w:lastRenderedPageBreak/>
        <w:t xml:space="preserve">de prouver qu'il est conforme aux critères d'éligibilité du FSC qui autorisent l'utilisation de déclarations FSC et/ou </w:t>
      </w:r>
      <w:r w:rsidR="0059667F">
        <w:t xml:space="preserve">de label </w:t>
      </w:r>
      <w:r w:rsidR="00F738BA">
        <w:t xml:space="preserve">FSC </w:t>
      </w:r>
      <w:r>
        <w:t>sur</w:t>
      </w:r>
      <w:r w:rsidR="00F738BA">
        <w:t xml:space="preserve"> le </w:t>
      </w:r>
      <w:r>
        <w:t>produit.</w:t>
      </w:r>
    </w:p>
    <w:p w14:paraId="5B9577C8" w14:textId="77777777" w:rsidR="00FC4E96" w:rsidRPr="00614B42" w:rsidRDefault="00FC4E96" w:rsidP="009543FE">
      <w:pPr>
        <w:spacing w:after="240" w:line="276" w:lineRule="auto"/>
        <w:jc w:val="left"/>
        <w:rPr>
          <w:b/>
          <w:i/>
        </w:rPr>
      </w:pPr>
      <w:r>
        <w:rPr>
          <w:b/>
          <w:i/>
        </w:rPr>
        <w:t>Points d'action</w:t>
      </w:r>
    </w:p>
    <w:p w14:paraId="10210A80" w14:textId="77777777" w:rsidR="00FC4E96" w:rsidRPr="00614B42" w:rsidRDefault="00FC4E96" w:rsidP="009543FE">
      <w:pPr>
        <w:spacing w:after="240" w:line="276" w:lineRule="auto"/>
        <w:jc w:val="left"/>
      </w:pPr>
      <w:r>
        <w:t xml:space="preserve">Si des produits non conformes sont identifiés dans les locaux de stockage ou de production, les mesures suivantes seront prises : </w:t>
      </w:r>
    </w:p>
    <w:p w14:paraId="5E9C97FB" w14:textId="184658B0" w:rsidR="00FC4E96" w:rsidRPr="00614B42" w:rsidRDefault="00FC4E96" w:rsidP="009543FE">
      <w:pPr>
        <w:pStyle w:val="ListParagraph"/>
        <w:numPr>
          <w:ilvl w:val="0"/>
          <w:numId w:val="32"/>
        </w:numPr>
        <w:spacing w:after="240" w:line="276" w:lineRule="auto"/>
        <w:jc w:val="left"/>
      </w:pPr>
      <w:r>
        <w:t>Retirer immédiatement toute déclaration FSC sur</w:t>
      </w:r>
      <w:r w:rsidR="00F738BA">
        <w:t xml:space="preserve"> les </w:t>
      </w:r>
      <w:r>
        <w:t>produit</w:t>
      </w:r>
      <w:r w:rsidR="00F738BA">
        <w:t>s</w:t>
      </w:r>
      <w:r>
        <w:t xml:space="preserve"> ;</w:t>
      </w:r>
    </w:p>
    <w:p w14:paraId="387F5CF7" w14:textId="77777777" w:rsidR="00FC4E96" w:rsidRPr="00614B42" w:rsidRDefault="00FC4E96" w:rsidP="009543FE">
      <w:pPr>
        <w:pStyle w:val="ListParagraph"/>
        <w:numPr>
          <w:ilvl w:val="0"/>
          <w:numId w:val="32"/>
        </w:numPr>
        <w:spacing w:after="240" w:line="276" w:lineRule="auto"/>
        <w:jc w:val="left"/>
      </w:pPr>
      <w:r>
        <w:t>Enregistrer les produits comme non certifiés ;</w:t>
      </w:r>
    </w:p>
    <w:p w14:paraId="091E2EF9" w14:textId="5DC52231" w:rsidR="00FC4E96" w:rsidRPr="00614B42" w:rsidRDefault="00FC4E96" w:rsidP="009543FE">
      <w:pPr>
        <w:pStyle w:val="ListParagraph"/>
        <w:numPr>
          <w:ilvl w:val="0"/>
          <w:numId w:val="32"/>
        </w:numPr>
        <w:spacing w:after="240" w:line="276" w:lineRule="auto"/>
        <w:jc w:val="left"/>
      </w:pPr>
      <w:r>
        <w:t xml:space="preserve">Arrêter immédiatement toute vente de </w:t>
      </w:r>
      <w:r w:rsidR="0059667F">
        <w:t xml:space="preserve">tels </w:t>
      </w:r>
      <w:r>
        <w:t xml:space="preserve">produits non conformes </w:t>
      </w:r>
      <w:r w:rsidR="00F738BA">
        <w:t xml:space="preserve">accompagnés </w:t>
      </w:r>
      <w:r>
        <w:t>des déclarations FSC.</w:t>
      </w:r>
    </w:p>
    <w:p w14:paraId="65FCC59F" w14:textId="77777777" w:rsidR="00FC4E96" w:rsidRPr="00614B42" w:rsidRDefault="00FC4E96" w:rsidP="009543FE">
      <w:pPr>
        <w:spacing w:after="240" w:line="276" w:lineRule="auto"/>
        <w:jc w:val="left"/>
      </w:pPr>
      <w:r>
        <w:t>Si des produits non conformes ont été vendus avec une déclaration FSC (c’est-à-dire que les produits non conformes ont été identifiés après la vente et la livraison), nous prendrons les mesures suivantes :</w:t>
      </w:r>
    </w:p>
    <w:p w14:paraId="2D364353" w14:textId="66EE8262" w:rsidR="00FC4E96" w:rsidRPr="00614B42" w:rsidRDefault="0059667F" w:rsidP="009543FE">
      <w:pPr>
        <w:pStyle w:val="ListParagraph"/>
        <w:numPr>
          <w:ilvl w:val="0"/>
          <w:numId w:val="31"/>
        </w:numPr>
        <w:spacing w:after="240" w:line="276" w:lineRule="auto"/>
        <w:jc w:val="left"/>
      </w:pPr>
      <w:proofErr w:type="gramStart"/>
      <w:r>
        <w:t>notification</w:t>
      </w:r>
      <w:proofErr w:type="gramEnd"/>
      <w:r>
        <w:t xml:space="preserve"> de </w:t>
      </w:r>
      <w:r w:rsidR="00FC4E96">
        <w:t>notre organisme de certification et</w:t>
      </w:r>
      <w:r>
        <w:t xml:space="preserve"> de</w:t>
      </w:r>
      <w:r w:rsidR="00FC4E96">
        <w:t xml:space="preserve"> tous les clients directs concernés par écrit dans les cinq (5) jours ouvrables suivant l'identification du produit non conforme et </w:t>
      </w:r>
      <w:r>
        <w:t xml:space="preserve">conservation </w:t>
      </w:r>
      <w:r w:rsidR="00FC4E96">
        <w:t xml:space="preserve">des documents </w:t>
      </w:r>
      <w:r>
        <w:t xml:space="preserve">relatifs à </w:t>
      </w:r>
      <w:r w:rsidR="00FC4E96">
        <w:t>cette notification ;</w:t>
      </w:r>
    </w:p>
    <w:p w14:paraId="15C18379" w14:textId="670CE65B" w:rsidR="00FC4E96" w:rsidRPr="00614B42" w:rsidRDefault="0059667F" w:rsidP="009543FE">
      <w:pPr>
        <w:pStyle w:val="ListParagraph"/>
        <w:numPr>
          <w:ilvl w:val="0"/>
          <w:numId w:val="31"/>
        </w:numPr>
        <w:spacing w:after="240" w:line="276" w:lineRule="auto"/>
        <w:jc w:val="left"/>
      </w:pPr>
      <w:proofErr w:type="gramStart"/>
      <w:r>
        <w:t>notification</w:t>
      </w:r>
      <w:proofErr w:type="gramEnd"/>
      <w:r w:rsidR="003B49AE">
        <w:t xml:space="preserve"> de</w:t>
      </w:r>
      <w:r>
        <w:t xml:space="preserve"> </w:t>
      </w:r>
      <w:r w:rsidR="00FC4E96">
        <w:t>notre organisme de certification d'une telle action.</w:t>
      </w:r>
    </w:p>
    <w:p w14:paraId="3BDD74E6" w14:textId="6DA02EA5" w:rsidR="00FC4E96" w:rsidRPr="00614B42" w:rsidRDefault="00FC4E96" w:rsidP="009543FE">
      <w:pPr>
        <w:spacing w:after="240" w:line="276" w:lineRule="auto"/>
        <w:jc w:val="left"/>
      </w:pPr>
      <w:r>
        <w:t>Une fois que les actions immédiates</w:t>
      </w:r>
      <w:r w:rsidR="003B49AE">
        <w:t xml:space="preserve"> ci-dessus</w:t>
      </w:r>
      <w:r>
        <w:t xml:space="preserve"> </w:t>
      </w:r>
      <w:r w:rsidR="003B49AE">
        <w:t xml:space="preserve">ont </w:t>
      </w:r>
      <w:r>
        <w:t xml:space="preserve">été prises, les mesures suivantes sont prises : </w:t>
      </w:r>
    </w:p>
    <w:p w14:paraId="39DA8162" w14:textId="63F0F4C7" w:rsidR="00FC4E96" w:rsidRPr="00614B42" w:rsidRDefault="00FC4E96" w:rsidP="009543FE">
      <w:pPr>
        <w:pStyle w:val="ListParagraph"/>
        <w:numPr>
          <w:ilvl w:val="0"/>
          <w:numId w:val="30"/>
        </w:numPr>
        <w:spacing w:after="240" w:line="276" w:lineRule="auto"/>
        <w:jc w:val="left"/>
      </w:pPr>
      <w:proofErr w:type="gramStart"/>
      <w:r>
        <w:t>analyse</w:t>
      </w:r>
      <w:proofErr w:type="gramEnd"/>
      <w:r>
        <w:t xml:space="preserve"> </w:t>
      </w:r>
      <w:r w:rsidR="003B49AE">
        <w:t>d</w:t>
      </w:r>
      <w:r>
        <w:t xml:space="preserve">es causes de </w:t>
      </w:r>
      <w:r w:rsidR="00F738BA">
        <w:t xml:space="preserve">la présence </w:t>
      </w:r>
      <w:r>
        <w:t>de produits non conformes ;</w:t>
      </w:r>
    </w:p>
    <w:p w14:paraId="0EA260AD" w14:textId="4B636E8E" w:rsidR="00FC4E96" w:rsidRPr="00614B42" w:rsidRDefault="003B49AE" w:rsidP="009543FE">
      <w:pPr>
        <w:pStyle w:val="ListParagraph"/>
        <w:numPr>
          <w:ilvl w:val="0"/>
          <w:numId w:val="30"/>
        </w:numPr>
        <w:spacing w:after="240" w:line="276" w:lineRule="auto"/>
        <w:jc w:val="left"/>
      </w:pPr>
      <w:proofErr w:type="gramStart"/>
      <w:r>
        <w:t>prise</w:t>
      </w:r>
      <w:proofErr w:type="gramEnd"/>
      <w:r>
        <w:t xml:space="preserve"> d</w:t>
      </w:r>
      <w:r w:rsidR="00FC4E96">
        <w:t xml:space="preserve">es mesures appropriées pour empêcher leur </w:t>
      </w:r>
      <w:r w:rsidR="00F738BA">
        <w:t xml:space="preserve">répétition </w:t>
      </w:r>
      <w:r w:rsidR="00FC4E96">
        <w:t>;</w:t>
      </w:r>
    </w:p>
    <w:p w14:paraId="066378AF" w14:textId="40951374" w:rsidR="00FC4E96" w:rsidRDefault="003B49AE" w:rsidP="00CB20FE">
      <w:pPr>
        <w:pStyle w:val="ListParagraph"/>
        <w:numPr>
          <w:ilvl w:val="0"/>
          <w:numId w:val="30"/>
        </w:numPr>
        <w:spacing w:after="240" w:line="276" w:lineRule="auto"/>
        <w:jc w:val="left"/>
      </w:pPr>
      <w:proofErr w:type="gramStart"/>
      <w:r>
        <w:t>coopération</w:t>
      </w:r>
      <w:proofErr w:type="gramEnd"/>
      <w:r>
        <w:t xml:space="preserve"> </w:t>
      </w:r>
      <w:r w:rsidR="00FC4E96">
        <w:t>avec notre organisme de certification afin de lui permettre de confirmer que des mesures appropriées ont été prises pour corriger la non-conformité.</w:t>
      </w:r>
    </w:p>
    <w:p w14:paraId="31198F04" w14:textId="77777777" w:rsidR="00E96CF6" w:rsidRPr="00E96CF6" w:rsidRDefault="00E96CF6" w:rsidP="00E96CF6">
      <w:pPr>
        <w:tabs>
          <w:tab w:val="left" w:pos="1014"/>
        </w:tabs>
        <w:spacing w:after="240" w:line="276" w:lineRule="auto"/>
      </w:pPr>
    </w:p>
    <w:p w14:paraId="3C906432" w14:textId="77777777" w:rsidR="00FC4E96" w:rsidRPr="00614B42" w:rsidRDefault="00FC4E96" w:rsidP="009C454E">
      <w:pPr>
        <w:pStyle w:val="ListParagraph"/>
        <w:numPr>
          <w:ilvl w:val="0"/>
          <w:numId w:val="26"/>
        </w:numPr>
        <w:spacing w:after="240" w:line="276" w:lineRule="auto"/>
        <w:ind w:left="680" w:hanging="680"/>
        <w:outlineLvl w:val="0"/>
        <w:rPr>
          <w:b/>
          <w:color w:val="005C40"/>
          <w:sz w:val="24"/>
        </w:rPr>
      </w:pPr>
      <w:bookmarkStart w:id="17" w:name="_Toc513462917"/>
      <w:bookmarkStart w:id="18" w:name="_Toc16506381"/>
      <w:r>
        <w:rPr>
          <w:b/>
          <w:color w:val="005C40"/>
          <w:sz w:val="24"/>
        </w:rPr>
        <w:t>Vérification des transactions (1.7)</w:t>
      </w:r>
      <w:bookmarkEnd w:id="17"/>
      <w:bookmarkEnd w:id="18"/>
    </w:p>
    <w:p w14:paraId="0A60A08B" w14:textId="77777777" w:rsidR="00FC4E96" w:rsidRPr="00614B42" w:rsidRDefault="00FC4E96" w:rsidP="009543FE">
      <w:pPr>
        <w:tabs>
          <w:tab w:val="left" w:pos="1014"/>
        </w:tabs>
        <w:spacing w:after="240" w:line="276" w:lineRule="auto"/>
        <w:jc w:val="left"/>
      </w:pPr>
      <w:r>
        <w:t>Société SA soutient la vérification des transactions effectuée par notre organisme de certification et ASI (</w:t>
      </w:r>
      <w:proofErr w:type="spellStart"/>
      <w:r>
        <w:t>Accreditation</w:t>
      </w:r>
      <w:proofErr w:type="spellEnd"/>
      <w:r>
        <w:t xml:space="preserve"> Services International), en fournissant des échantillons de données des transactions FSC, tel que demandé par l'organisme de certification.</w:t>
      </w:r>
    </w:p>
    <w:p w14:paraId="37FBA7D3" w14:textId="77777777" w:rsidR="00CB20FE" w:rsidRPr="00614B42" w:rsidRDefault="00CB20FE" w:rsidP="00FC4E96">
      <w:pPr>
        <w:tabs>
          <w:tab w:val="left" w:pos="1014"/>
        </w:tabs>
        <w:spacing w:after="240" w:line="276" w:lineRule="auto"/>
      </w:pPr>
    </w:p>
    <w:p w14:paraId="4C620D63" w14:textId="500FAAAA" w:rsidR="00FC4E96" w:rsidRPr="00614B42" w:rsidRDefault="008F4DEE" w:rsidP="009C454E">
      <w:pPr>
        <w:pStyle w:val="ListParagraph"/>
        <w:numPr>
          <w:ilvl w:val="0"/>
          <w:numId w:val="26"/>
        </w:numPr>
        <w:spacing w:after="240" w:line="276" w:lineRule="auto"/>
        <w:ind w:left="680" w:hanging="680"/>
        <w:outlineLvl w:val="0"/>
        <w:rPr>
          <w:b/>
          <w:color w:val="005C40"/>
          <w:sz w:val="24"/>
        </w:rPr>
      </w:pPr>
      <w:bookmarkStart w:id="19" w:name="_Toc513462918"/>
      <w:bookmarkStart w:id="20" w:name="_Toc16506382"/>
      <w:r>
        <w:rPr>
          <w:b/>
          <w:color w:val="005C40"/>
          <w:sz w:val="24"/>
        </w:rPr>
        <w:t xml:space="preserve">Approvisionnement en produits (Partie 2 </w:t>
      </w:r>
      <w:r w:rsidR="009D0DFC">
        <w:rPr>
          <w:b/>
          <w:color w:val="005C40"/>
          <w:sz w:val="24"/>
        </w:rPr>
        <w:t>du référentiel</w:t>
      </w:r>
      <w:r>
        <w:rPr>
          <w:b/>
          <w:color w:val="005C40"/>
          <w:sz w:val="24"/>
        </w:rPr>
        <w:t>)</w:t>
      </w:r>
      <w:bookmarkEnd w:id="19"/>
      <w:bookmarkEnd w:id="20"/>
    </w:p>
    <w:p w14:paraId="68A87098" w14:textId="37C9FBFD" w:rsidR="009543FE" w:rsidRPr="00614B42" w:rsidRDefault="009543FE" w:rsidP="00FB56EF">
      <w:pPr>
        <w:pStyle w:val="ListParagraph"/>
        <w:numPr>
          <w:ilvl w:val="1"/>
          <w:numId w:val="26"/>
        </w:numPr>
        <w:tabs>
          <w:tab w:val="left" w:pos="1014"/>
        </w:tabs>
        <w:spacing w:after="240" w:line="276" w:lineRule="auto"/>
        <w:ind w:left="680" w:hanging="567"/>
        <w:jc w:val="left"/>
      </w:pPr>
      <w:r>
        <w:t xml:space="preserve">Le Directeur des achats est responsable de l’achat des matières premières, du contrôle de la validité et de la portée du certificat FSC du fournisseur et </w:t>
      </w:r>
      <w:r w:rsidR="00130C0B">
        <w:t xml:space="preserve">du contrôle </w:t>
      </w:r>
      <w:r>
        <w:t>des documents d’achat (1.1 c).</w:t>
      </w:r>
    </w:p>
    <w:p w14:paraId="20F46B0F" w14:textId="77777777" w:rsidR="009543FE" w:rsidRPr="00614B42" w:rsidRDefault="009543FE" w:rsidP="00FB56EF">
      <w:pPr>
        <w:pStyle w:val="ListParagraph"/>
        <w:numPr>
          <w:ilvl w:val="1"/>
          <w:numId w:val="26"/>
        </w:numPr>
        <w:tabs>
          <w:tab w:val="left" w:pos="1014"/>
        </w:tabs>
        <w:spacing w:after="240" w:line="276" w:lineRule="auto"/>
        <w:ind w:left="680" w:hanging="567"/>
        <w:jc w:val="left"/>
      </w:pPr>
      <w:r>
        <w:t>Société SA achète du matériau portant les déclarations suivantes pour sa production FSC (2.4) :</w:t>
      </w:r>
    </w:p>
    <w:p w14:paraId="5BBBF13E" w14:textId="77777777" w:rsidR="009543FE" w:rsidRPr="00EF0F88" w:rsidRDefault="009543FE" w:rsidP="00EF0F88">
      <w:pPr>
        <w:pStyle w:val="ListParagraph"/>
        <w:numPr>
          <w:ilvl w:val="0"/>
          <w:numId w:val="45"/>
        </w:numPr>
        <w:tabs>
          <w:tab w:val="left" w:pos="1014"/>
        </w:tabs>
        <w:spacing w:after="240" w:line="276" w:lineRule="auto"/>
        <w:jc w:val="left"/>
      </w:pPr>
      <w:r>
        <w:t>FSC 100%</w:t>
      </w:r>
    </w:p>
    <w:p w14:paraId="5422CCB6" w14:textId="32182920" w:rsidR="006B65C4" w:rsidRPr="00EF0F88" w:rsidRDefault="00BF63C8" w:rsidP="00EF0F88">
      <w:pPr>
        <w:pStyle w:val="ListParagraph"/>
        <w:numPr>
          <w:ilvl w:val="0"/>
          <w:numId w:val="45"/>
        </w:numPr>
        <w:spacing w:after="240" w:line="276" w:lineRule="auto"/>
        <w:jc w:val="left"/>
      </w:pPr>
      <w:r>
        <w:lastRenderedPageBreak/>
        <w:t>FSC Mixte Crédit</w:t>
      </w:r>
    </w:p>
    <w:p w14:paraId="56143F41" w14:textId="07F0B361" w:rsidR="00EF0F88" w:rsidRDefault="00C63F0F" w:rsidP="00657053">
      <w:pPr>
        <w:spacing w:line="276" w:lineRule="auto"/>
        <w:ind w:left="731"/>
        <w:jc w:val="left"/>
      </w:pPr>
      <w:r>
        <w:rPr>
          <w:noProof/>
        </w:rPr>
        <mc:AlternateContent>
          <mc:Choice Requires="wps">
            <w:drawing>
              <wp:inline distT="0" distB="0" distL="0" distR="0" wp14:anchorId="41E56560" wp14:editId="4A3C575F">
                <wp:extent cx="5497830" cy="1771650"/>
                <wp:effectExtent l="6985" t="11430" r="10160" b="7620"/>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771650"/>
                        </a:xfrm>
                        <a:prstGeom prst="rect">
                          <a:avLst/>
                        </a:prstGeom>
                        <a:solidFill>
                          <a:schemeClr val="lt1">
                            <a:lumMod val="100000"/>
                            <a:lumOff val="0"/>
                          </a:schemeClr>
                        </a:solidFill>
                        <a:ln w="6350">
                          <a:solidFill>
                            <a:srgbClr val="000000"/>
                          </a:solidFill>
                          <a:miter lim="800000"/>
                          <a:headEnd/>
                          <a:tailEnd/>
                        </a:ln>
                      </wps:spPr>
                      <wps:txbx>
                        <w:txbxContent>
                          <w:p w14:paraId="7DD4E096" w14:textId="77777777" w:rsidR="00A36848" w:rsidRPr="00EF0F88" w:rsidRDefault="00A36848" w:rsidP="00EF0F88">
                            <w:pPr>
                              <w:spacing w:after="240"/>
                              <w:rPr>
                                <w:b/>
                                <w:color w:val="005C40"/>
                              </w:rPr>
                            </w:pPr>
                            <w:r>
                              <w:rPr>
                                <w:b/>
                                <w:color w:val="005C40"/>
                              </w:rPr>
                              <w:t>Liste complète des éventuelles déclarations FSC utilisées dans le système FSC* :</w:t>
                            </w:r>
                          </w:p>
                          <w:p w14:paraId="6AB8DFDD" w14:textId="6E90727F" w:rsidR="00A36848" w:rsidRPr="006B65C4" w:rsidRDefault="00A36848" w:rsidP="00EF0F88">
                            <w:pPr>
                              <w:rPr>
                                <w:color w:val="005C40"/>
                              </w:rPr>
                            </w:pPr>
                            <w:r>
                              <w:rPr>
                                <w:color w:val="005C40"/>
                              </w:rPr>
                              <w:t>**</w:t>
                            </w:r>
                            <w:r w:rsidR="00130C0B">
                              <w:rPr>
                                <w:color w:val="005C40"/>
                              </w:rPr>
                              <w:t xml:space="preserve"> </w:t>
                            </w:r>
                            <w:r>
                              <w:rPr>
                                <w:color w:val="005C40"/>
                              </w:rPr>
                              <w:t>FSC 100%</w:t>
                            </w:r>
                          </w:p>
                          <w:p w14:paraId="51710769" w14:textId="37BD4A70" w:rsidR="00A36848" w:rsidRPr="006B65C4" w:rsidRDefault="00A36848" w:rsidP="00EF0F88">
                            <w:pPr>
                              <w:rPr>
                                <w:color w:val="005C40"/>
                              </w:rPr>
                            </w:pPr>
                            <w:r>
                              <w:rPr>
                                <w:color w:val="005C40"/>
                              </w:rPr>
                              <w:t>** FSC Mixte</w:t>
                            </w:r>
                            <w:r w:rsidR="00F738BA" w:rsidRPr="00F738BA">
                              <w:rPr>
                                <w:color w:val="005C40"/>
                              </w:rPr>
                              <w:t xml:space="preserve"> </w:t>
                            </w:r>
                            <w:r w:rsidR="00F738BA">
                              <w:rPr>
                                <w:color w:val="005C40"/>
                              </w:rPr>
                              <w:t>Crédit</w:t>
                            </w:r>
                          </w:p>
                          <w:p w14:paraId="78363716" w14:textId="77777777" w:rsidR="00A36848" w:rsidRPr="006B65C4" w:rsidRDefault="00A36848" w:rsidP="00EF0F88">
                            <w:pPr>
                              <w:rPr>
                                <w:color w:val="005C40"/>
                              </w:rPr>
                            </w:pPr>
                            <w:r>
                              <w:rPr>
                                <w:color w:val="005C40"/>
                              </w:rPr>
                              <w:t xml:space="preserve">   FSC Mixte XX%</w:t>
                            </w:r>
                          </w:p>
                          <w:p w14:paraId="52EC2F11" w14:textId="77777777" w:rsidR="00A36848" w:rsidRDefault="00A36848" w:rsidP="00EF0F88">
                            <w:pPr>
                              <w:rPr>
                                <w:color w:val="005C40"/>
                              </w:rPr>
                            </w:pPr>
                            <w:r>
                              <w:rPr>
                                <w:color w:val="005C40"/>
                              </w:rPr>
                              <w:t xml:space="preserve">   FSC recyclé XX%</w:t>
                            </w:r>
                          </w:p>
                          <w:p w14:paraId="49D6848E" w14:textId="73DD8C04" w:rsidR="00A36848" w:rsidRPr="006B65C4" w:rsidRDefault="00A36848" w:rsidP="00EF0F88">
                            <w:pPr>
                              <w:rPr>
                                <w:color w:val="005C40"/>
                              </w:rPr>
                            </w:pPr>
                            <w:r>
                              <w:rPr>
                                <w:color w:val="005C40"/>
                              </w:rPr>
                              <w:t xml:space="preserve">   FSC recyclé</w:t>
                            </w:r>
                            <w:r w:rsidR="00F738BA" w:rsidRPr="00F738BA">
                              <w:rPr>
                                <w:color w:val="005C40"/>
                              </w:rPr>
                              <w:t xml:space="preserve"> </w:t>
                            </w:r>
                            <w:r w:rsidR="00F738BA">
                              <w:rPr>
                                <w:color w:val="005C40"/>
                              </w:rPr>
                              <w:t>Crédit</w:t>
                            </w:r>
                          </w:p>
                          <w:p w14:paraId="45A80C35" w14:textId="77777777" w:rsidR="00A36848" w:rsidRPr="006B65C4" w:rsidRDefault="00A36848" w:rsidP="00EF0F88">
                            <w:pPr>
                              <w:rPr>
                                <w:color w:val="005C40"/>
                              </w:rPr>
                            </w:pPr>
                            <w:r>
                              <w:rPr>
                                <w:color w:val="005C40"/>
                              </w:rPr>
                              <w:t xml:space="preserve">   Bois contrôlés FSC (provenant de fournisseurs certifiés FSC)</w:t>
                            </w:r>
                          </w:p>
                        </w:txbxContent>
                      </wps:txbx>
                      <wps:bodyPr rot="0" vert="horz" wrap="square" lIns="91440" tIns="45720" rIns="91440" bIns="45720" anchor="t" anchorCtr="0" upright="1">
                        <a:noAutofit/>
                      </wps:bodyPr>
                    </wps:wsp>
                  </a:graphicData>
                </a:graphic>
              </wp:inline>
            </w:drawing>
          </mc:Choice>
          <mc:Fallback>
            <w:pict>
              <v:shape w14:anchorId="41E56560" id="Text Box 16" o:spid="_x0000_s1036" type="#_x0000_t202" style="width:432.9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" fillcolor="white [3201]" strokeweight=".5pt">
                <v:textbox>
                  <w:txbxContent>
                    <w:p w14:paraId="7DD4E096" w14:textId="77777777" w:rsidR="00A36848" w:rsidRPr="00EF0F88" w:rsidRDefault="00A36848" w:rsidP="00EF0F88">
                      <w:pPr>
                        <w:spacing w:after="240"/>
                        <w:rPr>
                          <w:b/>
                          <w:color w:val="005C40"/>
                        </w:rPr>
                      </w:pPr>
                      <w:r>
                        <w:rPr>
                          <w:b/>
                          <w:color w:val="005C40"/>
                        </w:rPr>
                        <w:t>Liste complète des éventuelles déclarations FSC utilisées dans le système FSC* :</w:t>
                      </w:r>
                    </w:p>
                    <w:p w14:paraId="6AB8DFDD" w14:textId="6E90727F" w:rsidR="00A36848" w:rsidRPr="006B65C4" w:rsidRDefault="00A36848" w:rsidP="00EF0F88">
                      <w:pPr>
                        <w:rPr>
                          <w:color w:val="005C40"/>
                        </w:rPr>
                      </w:pPr>
                      <w:r>
                        <w:rPr>
                          <w:color w:val="005C40"/>
                        </w:rPr>
                        <w:t>**</w:t>
                      </w:r>
                      <w:r w:rsidR="00130C0B">
                        <w:rPr>
                          <w:color w:val="005C40"/>
                        </w:rPr>
                        <w:t xml:space="preserve"> </w:t>
                      </w:r>
                      <w:r>
                        <w:rPr>
                          <w:color w:val="005C40"/>
                        </w:rPr>
                        <w:t>FSC 100%</w:t>
                      </w:r>
                    </w:p>
                    <w:p w14:paraId="51710769" w14:textId="37BD4A70" w:rsidR="00A36848" w:rsidRPr="006B65C4" w:rsidRDefault="00A36848" w:rsidP="00EF0F88">
                      <w:pPr>
                        <w:rPr>
                          <w:color w:val="005C40"/>
                        </w:rPr>
                      </w:pPr>
                      <w:r>
                        <w:rPr>
                          <w:color w:val="005C40"/>
                        </w:rPr>
                        <w:t>** FSC Mixte</w:t>
                      </w:r>
                      <w:r w:rsidR="00F738BA" w:rsidRPr="00F738BA">
                        <w:rPr>
                          <w:color w:val="005C40"/>
                        </w:rPr>
                        <w:t xml:space="preserve"> </w:t>
                      </w:r>
                      <w:r w:rsidR="00F738BA">
                        <w:rPr>
                          <w:color w:val="005C40"/>
                        </w:rPr>
                        <w:t>Crédit</w:t>
                      </w:r>
                    </w:p>
                    <w:p w14:paraId="78363716" w14:textId="77777777" w:rsidR="00A36848" w:rsidRPr="006B65C4" w:rsidRDefault="00A36848" w:rsidP="00EF0F88">
                      <w:pPr>
                        <w:rPr>
                          <w:color w:val="005C40"/>
                        </w:rPr>
                      </w:pPr>
                      <w:r>
                        <w:rPr>
                          <w:color w:val="005C40"/>
                        </w:rPr>
                        <w:t xml:space="preserve">   FSC Mixte XX%</w:t>
                      </w:r>
                    </w:p>
                    <w:p w14:paraId="52EC2F11" w14:textId="77777777" w:rsidR="00A36848" w:rsidRDefault="00A36848" w:rsidP="00EF0F88">
                      <w:pPr>
                        <w:rPr>
                          <w:color w:val="005C40"/>
                        </w:rPr>
                      </w:pPr>
                      <w:r>
                        <w:rPr>
                          <w:color w:val="005C40"/>
                        </w:rPr>
                        <w:t xml:space="preserve">   FSC recyclé XX%</w:t>
                      </w:r>
                    </w:p>
                    <w:p w14:paraId="49D6848E" w14:textId="73DD8C04" w:rsidR="00A36848" w:rsidRPr="006B65C4" w:rsidRDefault="00A36848" w:rsidP="00EF0F88">
                      <w:pPr>
                        <w:rPr>
                          <w:color w:val="005C40"/>
                        </w:rPr>
                      </w:pPr>
                      <w:r>
                        <w:rPr>
                          <w:color w:val="005C40"/>
                        </w:rPr>
                        <w:t xml:space="preserve">   FSC recyclé</w:t>
                      </w:r>
                      <w:r w:rsidR="00F738BA" w:rsidRPr="00F738BA">
                        <w:rPr>
                          <w:color w:val="005C40"/>
                        </w:rPr>
                        <w:t xml:space="preserve"> </w:t>
                      </w:r>
                      <w:r w:rsidR="00F738BA">
                        <w:rPr>
                          <w:color w:val="005C40"/>
                        </w:rPr>
                        <w:t>Crédit</w:t>
                      </w:r>
                    </w:p>
                    <w:p w14:paraId="45A80C35" w14:textId="77777777" w:rsidR="00A36848" w:rsidRPr="006B65C4" w:rsidRDefault="00A36848" w:rsidP="00EF0F88">
                      <w:pPr>
                        <w:rPr>
                          <w:color w:val="005C40"/>
                        </w:rPr>
                      </w:pPr>
                      <w:r>
                        <w:rPr>
                          <w:color w:val="005C40"/>
                        </w:rPr>
                        <w:t xml:space="preserve">   Bois contrôlés FSC (provenant de fournisseurs certifiés FSC)</w:t>
                      </w:r>
                    </w:p>
                  </w:txbxContent>
                </v:textbox>
                <w10:anchorlock/>
              </v:shape>
            </w:pict>
          </mc:Fallback>
        </mc:AlternateContent>
      </w:r>
    </w:p>
    <w:p w14:paraId="61CB71FC" w14:textId="72A244DA" w:rsidR="00D12F4D" w:rsidRPr="00614B42" w:rsidRDefault="00901A21" w:rsidP="00EF0F88">
      <w:pPr>
        <w:spacing w:after="240" w:line="276" w:lineRule="auto"/>
        <w:ind w:left="1018" w:hanging="284"/>
        <w:jc w:val="left"/>
      </w:pPr>
      <w:r>
        <w:t>*</w:t>
      </w:r>
      <w:r>
        <w:tab/>
      </w:r>
      <w:r>
        <w:rPr>
          <w:sz w:val="16"/>
        </w:rPr>
        <w:t xml:space="preserve">Le texte de l'encadré ci-dessus ne fait pas partie des exemples de procédures, mais constitue une explication supplémentaire permettant de faciliter la compréhension </w:t>
      </w:r>
      <w:r w:rsidR="009D0DFC">
        <w:rPr>
          <w:sz w:val="16"/>
        </w:rPr>
        <w:t>du référentiel</w:t>
      </w:r>
      <w:r>
        <w:rPr>
          <w:sz w:val="16"/>
        </w:rPr>
        <w:t xml:space="preserve"> et des exigences du FSC.</w:t>
      </w:r>
    </w:p>
    <w:p w14:paraId="54E0B46D" w14:textId="77777777" w:rsidR="00FC4E96" w:rsidRPr="00614B42" w:rsidRDefault="00D1117C" w:rsidP="00EF0F88">
      <w:pPr>
        <w:pStyle w:val="ListParagraph"/>
        <w:spacing w:after="240" w:line="276" w:lineRule="auto"/>
        <w:ind w:left="680"/>
        <w:jc w:val="left"/>
      </w:pPr>
      <w:r>
        <w:t>Société SA utilise exclusivement les catégories FSC marquées par ** (ci-dessus) pour sa production certifiée.</w:t>
      </w:r>
    </w:p>
    <w:p w14:paraId="4B76984F" w14:textId="77777777" w:rsidR="009543FE" w:rsidRPr="00614B42" w:rsidRDefault="008F4DEE" w:rsidP="00FB56EF">
      <w:pPr>
        <w:pStyle w:val="ListParagraph"/>
        <w:numPr>
          <w:ilvl w:val="1"/>
          <w:numId w:val="26"/>
        </w:numPr>
        <w:spacing w:after="240" w:line="276" w:lineRule="auto"/>
        <w:ind w:left="680" w:hanging="567"/>
        <w:jc w:val="left"/>
      </w:pPr>
      <w:r>
        <w:t>Les produits sont commandés sur la base des prévisions de vente. Le Directeur commercial, qui prépare les prévisions dans Excel, marque « certifié FSC » dans le champ « Commentaires » si le produit devra être certifié FSC.</w:t>
      </w:r>
    </w:p>
    <w:p w14:paraId="1FBDD8F5" w14:textId="534CB321" w:rsidR="009543FE" w:rsidRPr="00614B42" w:rsidRDefault="009543FE" w:rsidP="00FB56EF">
      <w:pPr>
        <w:pStyle w:val="ListParagraph"/>
        <w:numPr>
          <w:ilvl w:val="1"/>
          <w:numId w:val="26"/>
        </w:numPr>
        <w:spacing w:after="240" w:line="276" w:lineRule="auto"/>
        <w:ind w:left="680" w:hanging="567"/>
        <w:jc w:val="left"/>
      </w:pPr>
      <w:r>
        <w:t xml:space="preserve">Le Directeur des achats est responsable de la préparation des commandes de produits. La déclaration suivante est insérée dans le bon de commande : « Le produit commandé doit être FSC 100% ou FSC </w:t>
      </w:r>
      <w:r w:rsidR="00F738BA">
        <w:t>M</w:t>
      </w:r>
      <w:r>
        <w:t>ixte</w:t>
      </w:r>
      <w:r w:rsidR="00F738BA">
        <w:t xml:space="preserve"> Crédit</w:t>
      </w:r>
      <w:r>
        <w:t xml:space="preserve"> » (2.4).</w:t>
      </w:r>
    </w:p>
    <w:p w14:paraId="5138E2B4" w14:textId="4080D6E0" w:rsidR="009543FE" w:rsidRPr="00614B42" w:rsidRDefault="009543FE" w:rsidP="00FB56EF">
      <w:pPr>
        <w:pStyle w:val="ListParagraph"/>
        <w:numPr>
          <w:ilvl w:val="1"/>
          <w:numId w:val="26"/>
        </w:numPr>
        <w:spacing w:after="240" w:line="276" w:lineRule="auto"/>
        <w:ind w:left="680" w:hanging="567"/>
        <w:jc w:val="left"/>
      </w:pPr>
      <w:r>
        <w:t xml:space="preserve">Avant de préparer le bon de commande – </w:t>
      </w:r>
      <w:r w:rsidR="00F738BA">
        <w:t>ainsi que de manière régulière</w:t>
      </w:r>
      <w:r>
        <w:t xml:space="preserve"> tous les trois mois – le Directeur des achats doit vérifier que le fournisseur dispose d'un certificat FSC valide, via la base de données FSC (</w:t>
      </w:r>
      <w:hyperlink r:id="rId17">
        <w:r>
          <w:rPr>
            <w:rStyle w:val="Hyperlink"/>
          </w:rPr>
          <w:t>http://info.fsc.org</w:t>
        </w:r>
      </w:hyperlink>
      <w:r>
        <w:t>). Il convient également de vérifier que le fournisseur a le droit de vendre le type de matériau commandé (le champ d’application du certificat peut être vérifié à l’aide des données « Product ») (2.2). Le Directeur des achats conserve une « capture d’écran » horodatée de la base de données FSC comme preuve de la vérification.</w:t>
      </w:r>
    </w:p>
    <w:p w14:paraId="0E5DF9F9" w14:textId="151CF039" w:rsidR="008F4DEE" w:rsidRPr="00614B42" w:rsidRDefault="008F4DEE" w:rsidP="008F4DEE">
      <w:pPr>
        <w:pStyle w:val="ListParagraph"/>
        <w:spacing w:after="240" w:line="276" w:lineRule="auto"/>
        <w:ind w:left="680"/>
        <w:jc w:val="left"/>
      </w:pPr>
      <w:r>
        <w:t>(</w:t>
      </w:r>
      <w:r w:rsidR="00F738BA">
        <w:t>Il est aussi possible d’</w:t>
      </w:r>
      <w:r>
        <w:t xml:space="preserve">utiliser la plateforme FSC Online Claim Platform, en </w:t>
      </w:r>
      <w:r w:rsidR="00F738BA">
        <w:t xml:space="preserve">demandant </w:t>
      </w:r>
      <w:r>
        <w:t xml:space="preserve">l'accès </w:t>
      </w:r>
      <w:r w:rsidR="00F738BA">
        <w:t>au système au</w:t>
      </w:r>
      <w:r>
        <w:t xml:space="preserve"> Bureau national FSC.)</w:t>
      </w:r>
    </w:p>
    <w:p w14:paraId="464B6C1F" w14:textId="1CAC47DE" w:rsidR="009543FE" w:rsidRPr="00614B42" w:rsidRDefault="009543FE" w:rsidP="00CB20FE">
      <w:pPr>
        <w:pStyle w:val="ListParagraph"/>
        <w:numPr>
          <w:ilvl w:val="1"/>
          <w:numId w:val="26"/>
        </w:numPr>
        <w:spacing w:after="240" w:line="276" w:lineRule="auto"/>
        <w:ind w:left="680" w:hanging="567"/>
        <w:jc w:val="left"/>
      </w:pPr>
      <w:proofErr w:type="gramStart"/>
      <w:r>
        <w:t>Tous les fournisseurs</w:t>
      </w:r>
      <w:proofErr w:type="gramEnd"/>
      <w:r>
        <w:t xml:space="preserve"> de produits sont enregistrés dans notre programme de comptabilité par le Directeur des achats. En utilisant le programme de comptabilité, il est possible de filtrer les fournisseurs de produits certifiés. Le programme permet d'afficher également le type de produit fourni (par exemple, </w:t>
      </w:r>
      <w:r w:rsidR="00130C0B">
        <w:t>« </w:t>
      </w:r>
      <w:r>
        <w:t>table de salle à manger</w:t>
      </w:r>
      <w:r w:rsidR="00130C0B">
        <w:t> »</w:t>
      </w:r>
      <w:r>
        <w:t xml:space="preserve">) et les quantités, la déclaration FSC (FSC 100% ou FSC </w:t>
      </w:r>
      <w:r w:rsidR="003A1CBD">
        <w:t xml:space="preserve">Mixte Crédit </w:t>
      </w:r>
      <w:r>
        <w:t>dans notre cas) et le code du certificat FSC du fournisseur (2.1).</w:t>
      </w:r>
    </w:p>
    <w:p w14:paraId="567FB09C" w14:textId="7AB66F1F" w:rsidR="009543FE" w:rsidRPr="00614B42" w:rsidRDefault="009543FE" w:rsidP="00FB56EF">
      <w:pPr>
        <w:pStyle w:val="ListParagraph"/>
        <w:numPr>
          <w:ilvl w:val="1"/>
          <w:numId w:val="26"/>
        </w:numPr>
        <w:spacing w:after="240" w:line="276" w:lineRule="auto"/>
        <w:ind w:left="680" w:hanging="567"/>
        <w:jc w:val="left"/>
      </w:pPr>
      <w:r>
        <w:t xml:space="preserve">Le </w:t>
      </w:r>
      <w:r w:rsidR="003A1CBD">
        <w:t>Responsable d’entrepôt</w:t>
      </w:r>
      <w:r>
        <w:t xml:space="preserve"> est </w:t>
      </w:r>
      <w:r w:rsidR="003A1CBD">
        <w:t xml:space="preserve">chargé </w:t>
      </w:r>
      <w:r>
        <w:t>de la réception des produits et de la vérification des informations appropriées sur les documents de livraison, y compris les bordereaux d’achat. Le Directeur des achats est responsable de la saisie exacte des volumes de produits réceptionnés dans le programme de comptabilité, et de la vérification de la documentation d'achat telle que les factures d'achat et leur correspondance avec les documents de livraison (1.1 c).</w:t>
      </w:r>
    </w:p>
    <w:p w14:paraId="7BA73838" w14:textId="676F9369" w:rsidR="009543FE" w:rsidRPr="00614B42" w:rsidRDefault="00AE5EE0" w:rsidP="00FB56EF">
      <w:pPr>
        <w:pStyle w:val="ListParagraph"/>
        <w:numPr>
          <w:ilvl w:val="1"/>
          <w:numId w:val="26"/>
        </w:numPr>
        <w:spacing w:after="240" w:line="276" w:lineRule="auto"/>
        <w:ind w:left="680" w:hanging="567"/>
        <w:jc w:val="left"/>
      </w:pPr>
      <w:r>
        <w:lastRenderedPageBreak/>
        <w:t xml:space="preserve">Les produits sont livrés dans nos entrepôts par des camions et réceptionnés par le </w:t>
      </w:r>
      <w:r w:rsidR="00130C0B">
        <w:t>Responsable d’entrepôt</w:t>
      </w:r>
      <w:r>
        <w:t xml:space="preserve">. Lors de la livraison du produit certifié, le </w:t>
      </w:r>
      <w:r w:rsidR="00130C0B">
        <w:t xml:space="preserve">Responsable d’entrepôt </w:t>
      </w:r>
      <w:r>
        <w:t>vérifie les éléments suivants (2.3) :</w:t>
      </w:r>
    </w:p>
    <w:p w14:paraId="5924BD98" w14:textId="76A5F7C6" w:rsidR="009543FE" w:rsidRPr="00614B42" w:rsidRDefault="009543FE" w:rsidP="00FB56EF">
      <w:pPr>
        <w:pStyle w:val="ListParagraph"/>
        <w:numPr>
          <w:ilvl w:val="2"/>
          <w:numId w:val="26"/>
        </w:numPr>
        <w:spacing w:after="240" w:line="276" w:lineRule="auto"/>
        <w:jc w:val="left"/>
      </w:pPr>
      <w:r>
        <w:t xml:space="preserve">La catégorie de matériau est indiquée sur les documents de livraison sous la forme « FSC 100% » ou « FSC </w:t>
      </w:r>
      <w:r w:rsidR="003A1CBD">
        <w:t>Mixte Crédit </w:t>
      </w:r>
      <w:r>
        <w:t>».</w:t>
      </w:r>
    </w:p>
    <w:p w14:paraId="718A56CB" w14:textId="77777777" w:rsidR="009543FE" w:rsidRPr="00614B42" w:rsidRDefault="009543FE" w:rsidP="00FB56EF">
      <w:pPr>
        <w:pStyle w:val="ListParagraph"/>
        <w:numPr>
          <w:ilvl w:val="2"/>
          <w:numId w:val="26"/>
        </w:numPr>
        <w:spacing w:after="240" w:line="276" w:lineRule="auto"/>
        <w:jc w:val="left"/>
      </w:pPr>
      <w:r>
        <w:t>Le code approprié du certificat du fournisseur est indiqué sur la documentation de livraison (par exemple, NC-COC-123456). (On peut vérifier l'exactitude des codes de fournisseurs à l'aide de la liste des fournisseurs certifiés conservée dans le programme de comptabilité, voir le Tableau 2 ci-dessus.)</w:t>
      </w:r>
    </w:p>
    <w:p w14:paraId="63309D22" w14:textId="77777777" w:rsidR="009543FE" w:rsidRPr="00614B42" w:rsidRDefault="009543FE" w:rsidP="00FB56EF">
      <w:pPr>
        <w:pStyle w:val="ListParagraph"/>
        <w:numPr>
          <w:ilvl w:val="2"/>
          <w:numId w:val="26"/>
        </w:numPr>
        <w:spacing w:after="240" w:line="276" w:lineRule="auto"/>
        <w:jc w:val="left"/>
      </w:pPr>
      <w:r>
        <w:t>Les quantités et le type de produit fourni correspondent à notre bon de commande et aux informations contenues dans le document de livraison.</w:t>
      </w:r>
    </w:p>
    <w:p w14:paraId="5B091710" w14:textId="044B2242" w:rsidR="009543FE" w:rsidRPr="00614B42" w:rsidRDefault="009543FE" w:rsidP="00FB56EF">
      <w:pPr>
        <w:pStyle w:val="ListParagraph"/>
        <w:numPr>
          <w:ilvl w:val="1"/>
          <w:numId w:val="26"/>
        </w:numPr>
        <w:spacing w:after="240" w:line="276" w:lineRule="auto"/>
        <w:ind w:left="680" w:hanging="567"/>
        <w:jc w:val="left"/>
      </w:pPr>
      <w:r>
        <w:t xml:space="preserve">S'il est clair que le produit est certifié et correspond au produit commandé (ce qui signifie que les points 10.8.1 à 10.8.3 ci-dessus sont respectés), le </w:t>
      </w:r>
      <w:r w:rsidR="003A1CBD">
        <w:t xml:space="preserve">Responsable d’entrepôt </w:t>
      </w:r>
      <w:r>
        <w:t>veillera au déchargement du produit dans la zone de stockage et apposera une étiquette avec l</w:t>
      </w:r>
      <w:r w:rsidR="00130C0B">
        <w:t xml:space="preserve">’inscription </w:t>
      </w:r>
      <w:r>
        <w:t xml:space="preserve">« FSC 100% » ou « FSC </w:t>
      </w:r>
      <w:r w:rsidR="003A1CBD">
        <w:t>Mixte Crédit </w:t>
      </w:r>
      <w:r>
        <w:t>»</w:t>
      </w:r>
      <w:r w:rsidR="003A1CBD">
        <w:t xml:space="preserve"> </w:t>
      </w:r>
      <w:r>
        <w:t xml:space="preserve">sur toutes les palettes certifiées </w:t>
      </w:r>
      <w:proofErr w:type="gramStart"/>
      <w:r>
        <w:t>de manière à ce</w:t>
      </w:r>
      <w:proofErr w:type="gramEnd"/>
      <w:r>
        <w:t xml:space="preserve"> que les produits certifiés soient clairement identifiés.</w:t>
      </w:r>
    </w:p>
    <w:p w14:paraId="06C6A85E" w14:textId="516DE889" w:rsidR="009543FE" w:rsidRPr="00614B42" w:rsidRDefault="009543FE" w:rsidP="00FB56EF">
      <w:pPr>
        <w:pStyle w:val="ListParagraph"/>
        <w:numPr>
          <w:ilvl w:val="1"/>
          <w:numId w:val="26"/>
        </w:numPr>
        <w:spacing w:after="240" w:line="276" w:lineRule="auto"/>
        <w:ind w:left="680" w:hanging="567"/>
        <w:jc w:val="left"/>
      </w:pPr>
      <w:r>
        <w:t xml:space="preserve">Si l'une des conditions énoncées au point 10.8 n'est pas remplie, le produit </w:t>
      </w:r>
      <w:r>
        <w:rPr>
          <w:b/>
        </w:rPr>
        <w:t xml:space="preserve">ne peut </w:t>
      </w:r>
      <w:r>
        <w:t>être accepté comme certifié et ne reçoit pas d'étiquettes FSC internes. Si le fournisseur a étiqueté le matériau comme étant certifié, ces étiquettes sont également retirées pour éviter toute confusion (3.1).</w:t>
      </w:r>
    </w:p>
    <w:p w14:paraId="0E35D2AD" w14:textId="624D4840" w:rsidR="009543FE" w:rsidRPr="00614B42" w:rsidRDefault="009543FE" w:rsidP="00FB56EF">
      <w:pPr>
        <w:pStyle w:val="ListParagraph"/>
        <w:numPr>
          <w:ilvl w:val="1"/>
          <w:numId w:val="26"/>
        </w:numPr>
        <w:spacing w:after="240" w:line="276" w:lineRule="auto"/>
        <w:ind w:left="680" w:hanging="567"/>
        <w:jc w:val="left"/>
      </w:pPr>
      <w:r>
        <w:t xml:space="preserve">À la fin de chaque journée, le </w:t>
      </w:r>
      <w:r w:rsidR="003A1CBD">
        <w:t xml:space="preserve">Responsable d’entrepôt </w:t>
      </w:r>
      <w:r>
        <w:t xml:space="preserve">dépose la documentation de livraison, y compris les bordereaux d’achat, au bureau </w:t>
      </w:r>
      <w:r w:rsidR="008E5685">
        <w:t>du</w:t>
      </w:r>
      <w:r>
        <w:t xml:space="preserve"> Directeur des achats </w:t>
      </w:r>
      <w:r w:rsidR="008E5685">
        <w:t>qui saisit</w:t>
      </w:r>
      <w:r>
        <w:t xml:space="preserve"> </w:t>
      </w:r>
      <w:r w:rsidR="008E5685">
        <w:t>l</w:t>
      </w:r>
      <w:r>
        <w:t xml:space="preserve">es produits réceptionnés dans le </w:t>
      </w:r>
      <w:r w:rsidR="008E5685">
        <w:t xml:space="preserve">registre </w:t>
      </w:r>
      <w:r>
        <w:t>«</w:t>
      </w:r>
      <w:r w:rsidR="008E5685">
        <w:t> </w:t>
      </w:r>
      <w:r>
        <w:t>Stock de produits</w:t>
      </w:r>
      <w:r w:rsidR="008E5685">
        <w:t> </w:t>
      </w:r>
      <w:r>
        <w:t>» du programme de comptabilité. Dès réception d'une facture, le Directeur des achats vérifie que la facture comporte les mêmes informations que celles indiquées aux points 10.8.1 et 10.8.2. En cas d'absence d'informations, le produit ne peut être utilisé comme certifié et il est nécessaire d'effectuer les corrections correspondantes physiquement sur les palettes et dans le programme de comptabilité.</w:t>
      </w:r>
    </w:p>
    <w:p w14:paraId="41DFF6FD" w14:textId="77777777" w:rsidR="00FC4E96" w:rsidRPr="00614B42" w:rsidRDefault="00FC4E96" w:rsidP="006129E3"/>
    <w:p w14:paraId="48130DF8" w14:textId="060021BC" w:rsidR="00B40DAC" w:rsidRPr="00614B42" w:rsidRDefault="00B40DAC" w:rsidP="006129E3">
      <w:pPr>
        <w:pStyle w:val="ListParagraph"/>
        <w:keepNext/>
        <w:numPr>
          <w:ilvl w:val="0"/>
          <w:numId w:val="26"/>
        </w:numPr>
        <w:spacing w:after="240" w:line="276" w:lineRule="auto"/>
        <w:ind w:left="680" w:hanging="680"/>
        <w:jc w:val="left"/>
        <w:outlineLvl w:val="0"/>
        <w:rPr>
          <w:b/>
          <w:color w:val="005C40"/>
          <w:sz w:val="24"/>
        </w:rPr>
      </w:pPr>
      <w:bookmarkStart w:id="21" w:name="_Toc513462919"/>
      <w:bookmarkStart w:id="22" w:name="_Toc16506383"/>
      <w:r>
        <w:rPr>
          <w:b/>
          <w:color w:val="005C40"/>
          <w:sz w:val="24"/>
        </w:rPr>
        <w:t xml:space="preserve">Mise en œuvre du système de </w:t>
      </w:r>
      <w:r w:rsidR="008E5685">
        <w:rPr>
          <w:b/>
          <w:color w:val="005C40"/>
          <w:sz w:val="24"/>
        </w:rPr>
        <w:t xml:space="preserve">manutention </w:t>
      </w:r>
      <w:r>
        <w:rPr>
          <w:b/>
          <w:color w:val="005C40"/>
          <w:sz w:val="24"/>
        </w:rPr>
        <w:t xml:space="preserve">et de transfert des matériaux (Parties 3 et 8 </w:t>
      </w:r>
      <w:r w:rsidR="009D0DFC">
        <w:rPr>
          <w:b/>
          <w:color w:val="005C40"/>
          <w:sz w:val="24"/>
        </w:rPr>
        <w:t>du référentiel</w:t>
      </w:r>
      <w:r>
        <w:rPr>
          <w:b/>
          <w:color w:val="005C40"/>
          <w:sz w:val="24"/>
        </w:rPr>
        <w:t>)</w:t>
      </w:r>
      <w:bookmarkEnd w:id="21"/>
      <w:bookmarkEnd w:id="22"/>
    </w:p>
    <w:p w14:paraId="1E0BB691" w14:textId="77777777" w:rsidR="00B40DAC" w:rsidRPr="00614B42" w:rsidRDefault="00B40DAC" w:rsidP="00FB56EF">
      <w:pPr>
        <w:pStyle w:val="ListParagraph"/>
        <w:numPr>
          <w:ilvl w:val="1"/>
          <w:numId w:val="26"/>
        </w:numPr>
        <w:tabs>
          <w:tab w:val="left" w:pos="1014"/>
        </w:tabs>
        <w:spacing w:after="240" w:line="276" w:lineRule="auto"/>
        <w:ind w:left="680" w:hanging="567"/>
        <w:jc w:val="left"/>
      </w:pPr>
      <w:r>
        <w:t>Société SA recourt au système de transfert lors de la commercialisation des produits certifiés FSC. Pour tous les produits certifiés FSC commercialisés, nous nous assurons qu'il y a séparation physique d'avec les produits non certifiés pendant la réception, le stockage et le transport.</w:t>
      </w:r>
    </w:p>
    <w:p w14:paraId="4267997D" w14:textId="398FC156" w:rsidR="00B40DAC" w:rsidRPr="00614B42" w:rsidRDefault="00B40DAC" w:rsidP="00FB56EF">
      <w:pPr>
        <w:pStyle w:val="ListParagraph"/>
        <w:numPr>
          <w:ilvl w:val="1"/>
          <w:numId w:val="26"/>
        </w:numPr>
        <w:tabs>
          <w:tab w:val="left" w:pos="1014"/>
        </w:tabs>
        <w:spacing w:after="240" w:line="276" w:lineRule="auto"/>
        <w:ind w:left="680" w:hanging="567"/>
        <w:jc w:val="left"/>
      </w:pPr>
      <w:r>
        <w:t xml:space="preserve">Le Directeur </w:t>
      </w:r>
      <w:r w:rsidR="008E5685">
        <w:t>commercial</w:t>
      </w:r>
      <w:r>
        <w:t xml:space="preserve"> qui prépare les ordres de vente s'assure </w:t>
      </w:r>
      <w:r w:rsidR="008E5685">
        <w:t>qu’ils</w:t>
      </w:r>
      <w:r>
        <w:t xml:space="preserve"> portent clairement la mention « FSC » si le produit a été commandé et sera livré en tant que certifié FSC. </w:t>
      </w:r>
    </w:p>
    <w:p w14:paraId="1B782ED3" w14:textId="19CE9967" w:rsidR="00B40DAC" w:rsidRPr="00614B42" w:rsidRDefault="00B40DAC" w:rsidP="00FB56EF">
      <w:pPr>
        <w:pStyle w:val="ListParagraph"/>
        <w:numPr>
          <w:ilvl w:val="1"/>
          <w:numId w:val="26"/>
        </w:numPr>
        <w:tabs>
          <w:tab w:val="left" w:pos="1014"/>
        </w:tabs>
        <w:spacing w:after="240" w:line="276" w:lineRule="auto"/>
        <w:ind w:left="680" w:hanging="567"/>
        <w:jc w:val="left"/>
      </w:pPr>
      <w:r>
        <w:t xml:space="preserve">Pour les ordres de vente certifiés FSC, le Directeur commercial s’assure que seuls les produits certifiés FSC sont utilisés (c’est-à-dire </w:t>
      </w:r>
      <w:r w:rsidR="008E5685">
        <w:t xml:space="preserve">uniquement </w:t>
      </w:r>
      <w:r>
        <w:t>les palettes</w:t>
      </w:r>
      <w:r w:rsidR="008E5685">
        <w:t xml:space="preserve"> qui ont été</w:t>
      </w:r>
      <w:r>
        <w:t xml:space="preserve"> étiquetées « FSC 100% » lors de la réception afin d’assurer la séparation avec les produits non certifiés). </w:t>
      </w:r>
    </w:p>
    <w:p w14:paraId="6CA90308" w14:textId="67E40E96" w:rsidR="00B40DAC" w:rsidRPr="00614B42" w:rsidRDefault="00B40DAC" w:rsidP="00FB56EF">
      <w:pPr>
        <w:pStyle w:val="ListParagraph"/>
        <w:numPr>
          <w:ilvl w:val="1"/>
          <w:numId w:val="26"/>
        </w:numPr>
        <w:tabs>
          <w:tab w:val="left" w:pos="1014"/>
        </w:tabs>
        <w:spacing w:after="240" w:line="276" w:lineRule="auto"/>
        <w:ind w:left="680" w:hanging="567"/>
        <w:jc w:val="left"/>
      </w:pPr>
      <w:r>
        <w:lastRenderedPageBreak/>
        <w:t>À la fin de chaque journée de travail, les volumes de produits vendus sont résumés. Dans le programme de comptabilité, le Directeur commercial déduit ces volumes du stock.</w:t>
      </w:r>
    </w:p>
    <w:p w14:paraId="2AE63475" w14:textId="77777777" w:rsidR="00B40DAC" w:rsidRPr="00614B42" w:rsidRDefault="00B40DAC" w:rsidP="00FB56EF">
      <w:pPr>
        <w:pStyle w:val="ListParagraph"/>
        <w:numPr>
          <w:ilvl w:val="1"/>
          <w:numId w:val="26"/>
        </w:numPr>
        <w:tabs>
          <w:tab w:val="left" w:pos="1014"/>
        </w:tabs>
        <w:spacing w:after="240" w:line="276" w:lineRule="auto"/>
        <w:ind w:left="680" w:hanging="567"/>
        <w:jc w:val="left"/>
      </w:pPr>
      <w:r>
        <w:t>Les produits certifiés sont toujours manipulés séparément (dans des palettes séparées ou à des moments différents) des produits non certifiés.</w:t>
      </w:r>
    </w:p>
    <w:p w14:paraId="5C772B5E" w14:textId="77777777" w:rsidR="00B40DAC" w:rsidRPr="00614B42" w:rsidRDefault="00B40DAC" w:rsidP="00FB56EF">
      <w:pPr>
        <w:pStyle w:val="ListParagraph"/>
        <w:numPr>
          <w:ilvl w:val="1"/>
          <w:numId w:val="26"/>
        </w:numPr>
        <w:tabs>
          <w:tab w:val="left" w:pos="1014"/>
        </w:tabs>
        <w:spacing w:after="240" w:line="276" w:lineRule="auto"/>
        <w:ind w:left="680" w:hanging="567"/>
        <w:jc w:val="left"/>
      </w:pPr>
      <w:r>
        <w:t>Il incombe à tout le personnel de s’assurer qu’aucun produit non certifié n’est mélangé avec des produits certifiés FSC. (Sachez qu'il est acceptable de vendre des produits certifiés FSC en tant que produits non certifiés.)</w:t>
      </w:r>
    </w:p>
    <w:p w14:paraId="62C79E32" w14:textId="4DDE466F" w:rsidR="00B40DAC" w:rsidRPr="00614B42" w:rsidRDefault="00DB2917" w:rsidP="00FB56EF">
      <w:pPr>
        <w:pStyle w:val="ListParagraph"/>
        <w:numPr>
          <w:ilvl w:val="1"/>
          <w:numId w:val="26"/>
        </w:numPr>
        <w:tabs>
          <w:tab w:val="left" w:pos="1014"/>
        </w:tabs>
        <w:spacing w:after="240" w:line="276" w:lineRule="auto"/>
        <w:ind w:left="680" w:hanging="567"/>
        <w:jc w:val="left"/>
      </w:pPr>
      <w:r>
        <w:t xml:space="preserve">Nous vendons toujours des produits certifiés FSC en utilisant la même déclaration que celle fournie et </w:t>
      </w:r>
      <w:r w:rsidR="00130C0B">
        <w:t xml:space="preserve">présente </w:t>
      </w:r>
      <w:r>
        <w:t xml:space="preserve">sur l’étiquette de la palette. Il n'est donc pas permis de mélanger les produits « FSC 100% » et « FSC </w:t>
      </w:r>
      <w:r w:rsidR="008E5685">
        <w:t>M</w:t>
      </w:r>
      <w:r>
        <w:t>ixte</w:t>
      </w:r>
      <w:r w:rsidR="008E5685">
        <w:t xml:space="preserve"> Crédit </w:t>
      </w:r>
      <w:r>
        <w:t>» (8.3).</w:t>
      </w:r>
    </w:p>
    <w:p w14:paraId="1F0CD755" w14:textId="77777777" w:rsidR="00FC4E96" w:rsidRPr="00614B42" w:rsidRDefault="00FC4E96" w:rsidP="00735555">
      <w:pPr>
        <w:spacing w:after="240"/>
      </w:pPr>
    </w:p>
    <w:p w14:paraId="4AAD9253" w14:textId="320816FB" w:rsidR="00B40DAC" w:rsidRPr="00614B42" w:rsidRDefault="00B40DAC" w:rsidP="009C454E">
      <w:pPr>
        <w:pStyle w:val="ListParagraph"/>
        <w:numPr>
          <w:ilvl w:val="0"/>
          <w:numId w:val="26"/>
        </w:numPr>
        <w:spacing w:after="240" w:line="276" w:lineRule="auto"/>
        <w:ind w:left="680" w:hanging="680"/>
        <w:jc w:val="left"/>
        <w:outlineLvl w:val="0"/>
        <w:rPr>
          <w:b/>
          <w:color w:val="005C40"/>
          <w:sz w:val="24"/>
        </w:rPr>
      </w:pPr>
      <w:bookmarkStart w:id="23" w:name="_Toc513462920"/>
      <w:bookmarkStart w:id="24" w:name="_Toc16506384"/>
      <w:r>
        <w:rPr>
          <w:b/>
          <w:color w:val="005C40"/>
          <w:sz w:val="24"/>
        </w:rPr>
        <w:t xml:space="preserve">Contrôle des volumes (Partie 4 </w:t>
      </w:r>
      <w:r w:rsidR="009D0DFC">
        <w:rPr>
          <w:b/>
          <w:color w:val="005C40"/>
          <w:sz w:val="24"/>
        </w:rPr>
        <w:t>du référentiel</w:t>
      </w:r>
      <w:r>
        <w:rPr>
          <w:b/>
          <w:color w:val="005C40"/>
          <w:sz w:val="24"/>
        </w:rPr>
        <w:t>)</w:t>
      </w:r>
      <w:bookmarkEnd w:id="23"/>
      <w:bookmarkEnd w:id="24"/>
    </w:p>
    <w:p w14:paraId="7FD347B3" w14:textId="6340F1CE" w:rsidR="00B40DAC" w:rsidRPr="00614B42" w:rsidRDefault="00B40DAC" w:rsidP="00FB56EF">
      <w:pPr>
        <w:pStyle w:val="ListParagraph"/>
        <w:numPr>
          <w:ilvl w:val="1"/>
          <w:numId w:val="26"/>
        </w:numPr>
        <w:tabs>
          <w:tab w:val="left" w:pos="1014"/>
        </w:tabs>
        <w:spacing w:after="240" w:line="276" w:lineRule="auto"/>
        <w:ind w:left="680" w:hanging="567"/>
        <w:jc w:val="left"/>
      </w:pPr>
      <w:r>
        <w:t xml:space="preserve">Le Directeur commercial assume la responsabilité globale du contrôle des volumes. Le Comptable est responsable de la préparation d'un récapitulatif annuel </w:t>
      </w:r>
      <w:r w:rsidR="0024756A">
        <w:t xml:space="preserve">exact </w:t>
      </w:r>
      <w:r>
        <w:t>des volumes exacts et d'autres aspects du processus, tel que décrit ci-dessous (1.1 c).</w:t>
      </w:r>
    </w:p>
    <w:p w14:paraId="67729E27" w14:textId="77777777" w:rsidR="002F6B9A" w:rsidRPr="00614B42" w:rsidRDefault="002F6B9A" w:rsidP="00FB56EF">
      <w:pPr>
        <w:pStyle w:val="ListParagraph"/>
        <w:numPr>
          <w:ilvl w:val="1"/>
          <w:numId w:val="26"/>
        </w:numPr>
        <w:tabs>
          <w:tab w:val="left" w:pos="1014"/>
        </w:tabs>
        <w:spacing w:after="240" w:line="276" w:lineRule="auto"/>
        <w:ind w:left="680" w:hanging="567"/>
        <w:jc w:val="left"/>
      </w:pPr>
      <w:r>
        <w:t>Le Directeur commercial est responsable des tâches suivantes :</w:t>
      </w:r>
    </w:p>
    <w:p w14:paraId="332A2F63" w14:textId="02AED4C2" w:rsidR="002F6B9A" w:rsidRPr="00614B42" w:rsidRDefault="002F6B9A" w:rsidP="00FB56EF">
      <w:pPr>
        <w:pStyle w:val="ListParagraph"/>
        <w:numPr>
          <w:ilvl w:val="2"/>
          <w:numId w:val="26"/>
        </w:numPr>
        <w:tabs>
          <w:tab w:val="left" w:pos="1014"/>
        </w:tabs>
        <w:spacing w:after="240" w:line="276" w:lineRule="auto"/>
        <w:jc w:val="left"/>
      </w:pPr>
      <w:r>
        <w:t xml:space="preserve">Les volumes réceptionnés, sur la base de la documentation de livraison, sont enregistrés dans </w:t>
      </w:r>
      <w:r w:rsidR="0024756A">
        <w:t xml:space="preserve">la catégorie </w:t>
      </w:r>
      <w:r>
        <w:t>« Stock » du programme de comptabilité (4.2).</w:t>
      </w:r>
    </w:p>
    <w:p w14:paraId="7468AE0C" w14:textId="77777777" w:rsidR="002F6B9A" w:rsidRPr="00614B42" w:rsidRDefault="002F6B9A" w:rsidP="00FB56EF">
      <w:pPr>
        <w:pStyle w:val="ListParagraph"/>
        <w:numPr>
          <w:ilvl w:val="1"/>
          <w:numId w:val="26"/>
        </w:numPr>
        <w:tabs>
          <w:tab w:val="left" w:pos="1014"/>
        </w:tabs>
        <w:spacing w:after="240" w:line="276" w:lineRule="auto"/>
        <w:ind w:left="680" w:hanging="567"/>
        <w:jc w:val="left"/>
      </w:pPr>
      <w:r>
        <w:t>Le Comptable a la charge de ce qui suit :</w:t>
      </w:r>
    </w:p>
    <w:p w14:paraId="6EE9EE54" w14:textId="4D8951BD" w:rsidR="002F6B9A" w:rsidRPr="00614B42" w:rsidRDefault="002F6B9A" w:rsidP="00FB56EF">
      <w:pPr>
        <w:pStyle w:val="ListParagraph"/>
        <w:numPr>
          <w:ilvl w:val="2"/>
          <w:numId w:val="26"/>
        </w:numPr>
        <w:tabs>
          <w:tab w:val="left" w:pos="1014"/>
        </w:tabs>
        <w:spacing w:after="240" w:line="276" w:lineRule="auto"/>
        <w:jc w:val="left"/>
      </w:pPr>
      <w:r>
        <w:t xml:space="preserve">Une fois que des produits </w:t>
      </w:r>
      <w:r w:rsidR="0024756A">
        <w:t xml:space="preserve">ont </w:t>
      </w:r>
      <w:r>
        <w:t>été expédiés à la livraison chez l'acheteur et que la facture du client a été émise, ces volumes sont soustraits du stock des produits finaux (4.2).</w:t>
      </w:r>
    </w:p>
    <w:p w14:paraId="1F6902FB" w14:textId="77777777" w:rsidR="002F6B9A" w:rsidRPr="00614B42" w:rsidRDefault="002F6B9A" w:rsidP="00FB56EF">
      <w:pPr>
        <w:pStyle w:val="ListParagraph"/>
        <w:numPr>
          <w:ilvl w:val="2"/>
          <w:numId w:val="26"/>
        </w:numPr>
        <w:tabs>
          <w:tab w:val="left" w:pos="1014"/>
        </w:tabs>
        <w:spacing w:after="240" w:line="276" w:lineRule="auto"/>
        <w:jc w:val="left"/>
      </w:pPr>
      <w:r>
        <w:t xml:space="preserve">Le produit acheté et vendu </w:t>
      </w:r>
      <w:proofErr w:type="gramStart"/>
      <w:r>
        <w:t>peut être</w:t>
      </w:r>
      <w:proofErr w:type="gramEnd"/>
      <w:r>
        <w:t xml:space="preserve"> filtré dans le programme de comptabilité en fonction du vendeur / acheteur, du statut de produit certifié FSC / non certifié et / ou de toute période de temps.</w:t>
      </w:r>
    </w:p>
    <w:p w14:paraId="1AA41168" w14:textId="77777777" w:rsidR="002F6B9A" w:rsidRPr="00614B42" w:rsidRDefault="002F6B9A" w:rsidP="00FB56EF">
      <w:pPr>
        <w:pStyle w:val="ListParagraph"/>
        <w:numPr>
          <w:ilvl w:val="1"/>
          <w:numId w:val="26"/>
        </w:numPr>
        <w:tabs>
          <w:tab w:val="left" w:pos="1014"/>
        </w:tabs>
        <w:spacing w:after="240" w:line="276" w:lineRule="auto"/>
        <w:ind w:left="680" w:hanging="567"/>
        <w:jc w:val="left"/>
      </w:pPr>
      <w:r>
        <w:t>Pour tous les produits certifiés, Société SA utilise un code comptable distinct commençant par la lettre F. Ainsi, il est toujours possible de séparer et d'identifier les produits certifiés de ceux non certifiés dans le programme de comptabilité (4.2).</w:t>
      </w:r>
    </w:p>
    <w:p w14:paraId="233C7B6E" w14:textId="4668931A" w:rsidR="002F6B9A" w:rsidRPr="00614B42" w:rsidRDefault="002F6B9A" w:rsidP="00FB56EF">
      <w:pPr>
        <w:pStyle w:val="ListParagraph"/>
        <w:numPr>
          <w:ilvl w:val="1"/>
          <w:numId w:val="26"/>
        </w:numPr>
        <w:tabs>
          <w:tab w:val="left" w:pos="1014"/>
        </w:tabs>
        <w:spacing w:after="240" w:line="276" w:lineRule="auto"/>
        <w:ind w:left="680" w:hanging="567"/>
        <w:jc w:val="left"/>
      </w:pPr>
      <w:r>
        <w:t>On peut extrai</w:t>
      </w:r>
      <w:r w:rsidR="0076371C">
        <w:t>r</w:t>
      </w:r>
      <w:r>
        <w:t xml:space="preserve">e </w:t>
      </w:r>
      <w:r w:rsidR="0076371C">
        <w:t xml:space="preserve">du programme </w:t>
      </w:r>
      <w:r>
        <w:t xml:space="preserve">les volumes des produits FSC achetés, ainsi que les déclarations FSC insérées dans les documents de livraison et les factures d'achat, à tout moment, en filtrant la lettre F (pour </w:t>
      </w:r>
      <w:r w:rsidR="0076371C">
        <w:t>« </w:t>
      </w:r>
      <w:r>
        <w:t>produit certifié</w:t>
      </w:r>
      <w:r w:rsidR="0076371C">
        <w:t> »</w:t>
      </w:r>
      <w:r>
        <w:t>) du code de comptabilisation (4.2).</w:t>
      </w:r>
    </w:p>
    <w:p w14:paraId="6257EAB9" w14:textId="77777777" w:rsidR="002F6B9A" w:rsidRPr="00614B42" w:rsidRDefault="002F6B9A" w:rsidP="00FB56EF">
      <w:pPr>
        <w:pStyle w:val="ListParagraph"/>
        <w:numPr>
          <w:ilvl w:val="1"/>
          <w:numId w:val="26"/>
        </w:numPr>
        <w:tabs>
          <w:tab w:val="left" w:pos="1014"/>
        </w:tabs>
        <w:spacing w:after="240" w:line="276" w:lineRule="auto"/>
        <w:ind w:left="680" w:hanging="567"/>
        <w:jc w:val="left"/>
      </w:pPr>
      <w:r>
        <w:t>Chaque année, avant l'audit externe annuel, le Comptable prépare un résumé annuel des volumes pour la période écoulée depuis la dernière vérification externe annuelle. Les volumes suivants sont résumés pour chaque produit : volumes réceptionnés, produits vendus et produits encore en stock. Le résumé est envoyé au Directeur commercial qui fait parvenir cette information à l'organisme de certification avant l'audit (4.4).</w:t>
      </w:r>
    </w:p>
    <w:p w14:paraId="61D4AB26" w14:textId="77777777" w:rsidR="002F6B9A" w:rsidRPr="00614B42" w:rsidRDefault="002F6B9A" w:rsidP="00FB56EF">
      <w:pPr>
        <w:tabs>
          <w:tab w:val="left" w:pos="1014"/>
        </w:tabs>
        <w:spacing w:after="240" w:line="276" w:lineRule="auto"/>
        <w:jc w:val="left"/>
      </w:pPr>
    </w:p>
    <w:p w14:paraId="36B6B8E2" w14:textId="547AB485" w:rsidR="002F6B9A" w:rsidRPr="00614B42" w:rsidRDefault="002F6B9A" w:rsidP="006F35EC">
      <w:pPr>
        <w:pStyle w:val="ListParagraph"/>
        <w:keepNext/>
        <w:numPr>
          <w:ilvl w:val="0"/>
          <w:numId w:val="26"/>
        </w:numPr>
        <w:spacing w:after="240" w:line="276" w:lineRule="auto"/>
        <w:ind w:left="680" w:hanging="680"/>
        <w:jc w:val="left"/>
        <w:outlineLvl w:val="0"/>
        <w:rPr>
          <w:b/>
          <w:color w:val="005C40"/>
          <w:sz w:val="24"/>
        </w:rPr>
      </w:pPr>
      <w:bookmarkStart w:id="25" w:name="_Toc513462921"/>
      <w:bookmarkStart w:id="26" w:name="_Toc16506385"/>
      <w:r>
        <w:rPr>
          <w:b/>
          <w:color w:val="005C40"/>
          <w:sz w:val="24"/>
        </w:rPr>
        <w:lastRenderedPageBreak/>
        <w:t xml:space="preserve">Vente et livraison de matériaux (Partie 5 </w:t>
      </w:r>
      <w:r w:rsidR="009D0DFC">
        <w:rPr>
          <w:b/>
          <w:color w:val="005C40"/>
          <w:sz w:val="24"/>
        </w:rPr>
        <w:t>du référe</w:t>
      </w:r>
      <w:r w:rsidR="006F35EC">
        <w:rPr>
          <w:b/>
          <w:color w:val="005C40"/>
          <w:sz w:val="24"/>
        </w:rPr>
        <w:t>ntiel</w:t>
      </w:r>
      <w:r>
        <w:rPr>
          <w:b/>
          <w:color w:val="005C40"/>
          <w:sz w:val="24"/>
        </w:rPr>
        <w:t>)</w:t>
      </w:r>
      <w:bookmarkEnd w:id="25"/>
      <w:bookmarkEnd w:id="26"/>
    </w:p>
    <w:p w14:paraId="1ADF750B" w14:textId="77FD41E3" w:rsidR="002F6B9A" w:rsidRPr="00614B42" w:rsidRDefault="002F6B9A" w:rsidP="00FB56EF">
      <w:pPr>
        <w:pStyle w:val="ListParagraph"/>
        <w:numPr>
          <w:ilvl w:val="1"/>
          <w:numId w:val="26"/>
        </w:numPr>
        <w:tabs>
          <w:tab w:val="left" w:pos="1014"/>
        </w:tabs>
        <w:spacing w:after="240" w:line="276" w:lineRule="auto"/>
        <w:ind w:left="680" w:hanging="567"/>
        <w:jc w:val="left"/>
      </w:pPr>
      <w:r>
        <w:t>Tous les produits vendus en tant que certifiés FSC le sont avec la déclaration « FSC 100% » ou «</w:t>
      </w:r>
      <w:r w:rsidR="006F35EC">
        <w:t> </w:t>
      </w:r>
      <w:r>
        <w:t xml:space="preserve">FSC </w:t>
      </w:r>
      <w:r w:rsidR="0024756A">
        <w:t>M</w:t>
      </w:r>
      <w:r>
        <w:t xml:space="preserve">ixte </w:t>
      </w:r>
      <w:r w:rsidR="0076371C">
        <w:t>C</w:t>
      </w:r>
      <w:r w:rsidR="0024756A">
        <w:t>rédit</w:t>
      </w:r>
      <w:r w:rsidR="0076371C">
        <w:t> </w:t>
      </w:r>
      <w:r>
        <w:t xml:space="preserve">». La déclaration de vente n'est donc pas </w:t>
      </w:r>
      <w:r w:rsidR="0076371C">
        <w:t xml:space="preserve">toujours </w:t>
      </w:r>
      <w:r>
        <w:t>la même (5.1).</w:t>
      </w:r>
    </w:p>
    <w:p w14:paraId="0999F0A7" w14:textId="49D591DB" w:rsidR="002F6B9A" w:rsidRPr="00614B42" w:rsidRDefault="002F6B9A" w:rsidP="00FB56EF">
      <w:pPr>
        <w:pStyle w:val="ListParagraph"/>
        <w:numPr>
          <w:ilvl w:val="1"/>
          <w:numId w:val="26"/>
        </w:numPr>
        <w:tabs>
          <w:tab w:val="left" w:pos="1014"/>
        </w:tabs>
        <w:spacing w:after="240" w:line="276" w:lineRule="auto"/>
        <w:ind w:left="680" w:hanging="567"/>
        <w:jc w:val="left"/>
      </w:pPr>
      <w:r>
        <w:t xml:space="preserve">Lorsque le matériau est chargé sur le camion pour une livraison chez un acheteur, le </w:t>
      </w:r>
      <w:r w:rsidR="0024756A">
        <w:t>Responsable d’entrepôt</w:t>
      </w:r>
      <w:r>
        <w:t xml:space="preserve"> prépare un bordereau de vente. Les documents de transport couvrant les produits certifiés comportent le code de certification FSC de Société SA et la déclaration « FSC 100% » ou «</w:t>
      </w:r>
      <w:r w:rsidR="006F35EC">
        <w:t> </w:t>
      </w:r>
      <w:r>
        <w:t xml:space="preserve">FSC </w:t>
      </w:r>
      <w:r w:rsidR="0024756A">
        <w:t>M</w:t>
      </w:r>
      <w:r>
        <w:t xml:space="preserve">ixte </w:t>
      </w:r>
      <w:r w:rsidR="0024756A">
        <w:t>Crédit </w:t>
      </w:r>
      <w:r>
        <w:t>». Cette information est générée automatiquement sur la facture client via le programme de comptabilité lorsque le type de produit certifié est sélectionné (5.1).</w:t>
      </w:r>
    </w:p>
    <w:p w14:paraId="71B1FF59" w14:textId="28170FC9" w:rsidR="002F6B9A" w:rsidRPr="00614B42" w:rsidRDefault="002F6B9A" w:rsidP="00FB56EF">
      <w:pPr>
        <w:pStyle w:val="ListParagraph"/>
        <w:numPr>
          <w:ilvl w:val="1"/>
          <w:numId w:val="26"/>
        </w:numPr>
        <w:tabs>
          <w:tab w:val="left" w:pos="1014"/>
        </w:tabs>
        <w:spacing w:after="240" w:line="276" w:lineRule="auto"/>
        <w:ind w:left="680" w:hanging="567"/>
        <w:jc w:val="left"/>
      </w:pPr>
      <w:r>
        <w:t xml:space="preserve">Un exemplaire du bordereau de vente est remis au comptable, qui prépare </w:t>
      </w:r>
      <w:r w:rsidR="0076371C">
        <w:t xml:space="preserve">la </w:t>
      </w:r>
      <w:r>
        <w:t>facture correspondante. Les factures de Société SA relatives au matériau certifié comportent les données suivantes (5.1) :</w:t>
      </w:r>
    </w:p>
    <w:p w14:paraId="549DDA83" w14:textId="77777777" w:rsidR="002F6B9A" w:rsidRPr="00614B42" w:rsidRDefault="002F6B9A" w:rsidP="00FB56EF">
      <w:pPr>
        <w:pStyle w:val="ListParagraph"/>
        <w:numPr>
          <w:ilvl w:val="0"/>
          <w:numId w:val="34"/>
        </w:numPr>
        <w:tabs>
          <w:tab w:val="left" w:pos="1014"/>
        </w:tabs>
        <w:spacing w:after="240" w:line="276" w:lineRule="auto"/>
        <w:jc w:val="left"/>
      </w:pPr>
      <w:r>
        <w:t>Nom et coordonnées de Société SA - ceux-ci apparaissent de manière permanente dans le modèle de facture</w:t>
      </w:r>
    </w:p>
    <w:p w14:paraId="46D4C40F" w14:textId="77777777" w:rsidR="002F6B9A" w:rsidRPr="00614B42" w:rsidRDefault="002F6B9A" w:rsidP="00FB56EF">
      <w:pPr>
        <w:pStyle w:val="ListParagraph"/>
        <w:numPr>
          <w:ilvl w:val="0"/>
          <w:numId w:val="34"/>
        </w:numPr>
        <w:tabs>
          <w:tab w:val="left" w:pos="1014"/>
        </w:tabs>
        <w:spacing w:after="240" w:line="276" w:lineRule="auto"/>
        <w:jc w:val="left"/>
      </w:pPr>
      <w:r>
        <w:t>Nom et adresse du client – l'acheteur concerné est sélectionné dans le programme de comptabilité</w:t>
      </w:r>
    </w:p>
    <w:p w14:paraId="6B723F93" w14:textId="77777777" w:rsidR="002F6B9A" w:rsidRPr="00614B42" w:rsidRDefault="002F6B9A" w:rsidP="00FB56EF">
      <w:pPr>
        <w:pStyle w:val="ListParagraph"/>
        <w:numPr>
          <w:ilvl w:val="0"/>
          <w:numId w:val="34"/>
        </w:numPr>
        <w:tabs>
          <w:tab w:val="left" w:pos="1014"/>
        </w:tabs>
        <w:spacing w:after="240" w:line="276" w:lineRule="auto"/>
        <w:jc w:val="left"/>
      </w:pPr>
      <w:r>
        <w:t>Date d'établissement de la facture – saisie par le Comptable</w:t>
      </w:r>
    </w:p>
    <w:p w14:paraId="18FDD939" w14:textId="1B614110" w:rsidR="002F6B9A" w:rsidRPr="00614B42" w:rsidRDefault="002F6B9A" w:rsidP="00FB56EF">
      <w:pPr>
        <w:pStyle w:val="ListParagraph"/>
        <w:numPr>
          <w:ilvl w:val="0"/>
          <w:numId w:val="34"/>
        </w:numPr>
        <w:tabs>
          <w:tab w:val="left" w:pos="1014"/>
        </w:tabs>
        <w:spacing w:after="240" w:line="276" w:lineRule="auto"/>
        <w:jc w:val="left"/>
      </w:pPr>
      <w:r>
        <w:t xml:space="preserve">Description du produit : le même code Produit </w:t>
      </w:r>
      <w:r w:rsidR="0076371C">
        <w:t>que celui présent sur le bordereau est sélectionné</w:t>
      </w:r>
    </w:p>
    <w:p w14:paraId="5D832C0F" w14:textId="77777777" w:rsidR="002F6B9A" w:rsidRPr="00614B42" w:rsidRDefault="002F6B9A" w:rsidP="00FB56EF">
      <w:pPr>
        <w:pStyle w:val="ListParagraph"/>
        <w:numPr>
          <w:ilvl w:val="0"/>
          <w:numId w:val="34"/>
        </w:numPr>
        <w:tabs>
          <w:tab w:val="left" w:pos="1014"/>
        </w:tabs>
        <w:spacing w:after="240" w:line="276" w:lineRule="auto"/>
        <w:jc w:val="left"/>
      </w:pPr>
      <w:r>
        <w:t>Quantité de produits vendus – saisie par le Comptable en se référant au bordereau de vente</w:t>
      </w:r>
    </w:p>
    <w:p w14:paraId="0C3E18D0" w14:textId="77777777" w:rsidR="002F6B9A" w:rsidRPr="00614B42" w:rsidRDefault="002F6B9A" w:rsidP="00FB56EF">
      <w:pPr>
        <w:pStyle w:val="ListParagraph"/>
        <w:numPr>
          <w:ilvl w:val="0"/>
          <w:numId w:val="34"/>
        </w:numPr>
        <w:tabs>
          <w:tab w:val="left" w:pos="1014"/>
        </w:tabs>
        <w:spacing w:after="240" w:line="276" w:lineRule="auto"/>
        <w:jc w:val="left"/>
      </w:pPr>
      <w:r>
        <w:t>Code du certificat FSC de Société SA – le code apparaît automatiquement lorsque le modèle de facture du matériau certifié est sélectionné</w:t>
      </w:r>
    </w:p>
    <w:p w14:paraId="454AA37A" w14:textId="614107B1" w:rsidR="002F6B9A" w:rsidRPr="00614B42" w:rsidRDefault="002F6B9A" w:rsidP="00FB56EF">
      <w:pPr>
        <w:pStyle w:val="ListParagraph"/>
        <w:numPr>
          <w:ilvl w:val="0"/>
          <w:numId w:val="34"/>
        </w:numPr>
        <w:tabs>
          <w:tab w:val="left" w:pos="1014"/>
        </w:tabs>
        <w:spacing w:after="240" w:line="276" w:lineRule="auto"/>
        <w:jc w:val="left"/>
      </w:pPr>
      <w:r>
        <w:t xml:space="preserve">Déclaration FSC (par exemple </w:t>
      </w:r>
      <w:r w:rsidR="00BF63C8">
        <w:t>FSC Mixte Crédit</w:t>
      </w:r>
      <w:r>
        <w:t xml:space="preserve">) : la déclaration est liée au produit et la déclaration </w:t>
      </w:r>
      <w:r w:rsidR="0076371C">
        <w:t xml:space="preserve">adéquate </w:t>
      </w:r>
      <w:r>
        <w:t xml:space="preserve">s'affiche automatiquement lorsque </w:t>
      </w:r>
      <w:r w:rsidR="0076371C">
        <w:t>l</w:t>
      </w:r>
      <w:r>
        <w:t>es types de produits certifiés spécifiques sont sélectionnés dans le programme de comptabilité.</w:t>
      </w:r>
    </w:p>
    <w:p w14:paraId="5B6E56D6" w14:textId="16D0EFDD" w:rsidR="002F6B9A" w:rsidRPr="00614B42" w:rsidRDefault="002F6B9A" w:rsidP="00FB56EF">
      <w:pPr>
        <w:pStyle w:val="ListParagraph"/>
        <w:numPr>
          <w:ilvl w:val="1"/>
          <w:numId w:val="26"/>
        </w:numPr>
        <w:tabs>
          <w:tab w:val="left" w:pos="1014"/>
        </w:tabs>
        <w:spacing w:after="240" w:line="276" w:lineRule="auto"/>
        <w:ind w:left="680" w:hanging="567"/>
        <w:jc w:val="left"/>
      </w:pPr>
      <w:r>
        <w:t xml:space="preserve">Chaque facture et bordereau de vente ne peut couvrir que du matériau exclusivement certifié ou exclusivement non certifié. Si les deux types de produits sont expédiés chez un même client, des documents de vente distincts sont préparés pour les produits certifiés </w:t>
      </w:r>
      <w:r w:rsidR="0076371C">
        <w:t xml:space="preserve">d’une part </w:t>
      </w:r>
      <w:r>
        <w:t>et pour ceux non certifiés</w:t>
      </w:r>
      <w:r w:rsidR="0076371C">
        <w:t xml:space="preserve"> d’autre part</w:t>
      </w:r>
      <w:r>
        <w:t>. Les matériaux sont toujours identifiables grâce aux étiquettes FSC et aux numéros des palettes indiqués sur le bordereau.</w:t>
      </w:r>
    </w:p>
    <w:p w14:paraId="33062F94" w14:textId="77777777" w:rsidR="002F6B9A" w:rsidRPr="00614B42" w:rsidRDefault="002F6B9A" w:rsidP="00FB56EF">
      <w:pPr>
        <w:tabs>
          <w:tab w:val="left" w:pos="1014"/>
        </w:tabs>
        <w:spacing w:after="240" w:line="276" w:lineRule="auto"/>
        <w:jc w:val="left"/>
      </w:pPr>
    </w:p>
    <w:p w14:paraId="0F5C0075" w14:textId="77777777" w:rsidR="002F6B9A" w:rsidRPr="00614B42" w:rsidRDefault="002F6B9A" w:rsidP="009C454E">
      <w:pPr>
        <w:pStyle w:val="ListParagraph"/>
        <w:numPr>
          <w:ilvl w:val="0"/>
          <w:numId w:val="26"/>
        </w:numPr>
        <w:spacing w:after="240" w:line="276" w:lineRule="auto"/>
        <w:ind w:left="680" w:hanging="680"/>
        <w:jc w:val="left"/>
        <w:outlineLvl w:val="0"/>
        <w:rPr>
          <w:b/>
          <w:color w:val="005C40"/>
          <w:sz w:val="24"/>
        </w:rPr>
      </w:pPr>
      <w:bookmarkStart w:id="27" w:name="_Toc513462922"/>
      <w:bookmarkStart w:id="28" w:name="_Toc16506386"/>
      <w:r>
        <w:rPr>
          <w:b/>
          <w:color w:val="005C40"/>
          <w:sz w:val="24"/>
        </w:rPr>
        <w:t>Accès aux informations requises par la législation régissant la légalité du bois (6.1 b)</w:t>
      </w:r>
      <w:bookmarkEnd w:id="27"/>
      <w:bookmarkEnd w:id="28"/>
    </w:p>
    <w:p w14:paraId="578A4B1D" w14:textId="688EAD9A" w:rsidR="002F6B9A" w:rsidRPr="00614B42" w:rsidRDefault="002F6B9A" w:rsidP="00FB56EF">
      <w:pPr>
        <w:tabs>
          <w:tab w:val="left" w:pos="1014"/>
        </w:tabs>
        <w:spacing w:after="240" w:line="276" w:lineRule="auto"/>
        <w:jc w:val="left"/>
      </w:pPr>
      <w:r>
        <w:rPr>
          <w:b/>
          <w:i/>
        </w:rPr>
        <w:t>Objectif de la présente procédure :</w:t>
      </w:r>
      <w:r>
        <w:t xml:space="preserve"> S'assurer que les informations sur l'origine et les essences sont disponibles et mises à la disposition des clients.</w:t>
      </w:r>
    </w:p>
    <w:p w14:paraId="6F7083BB" w14:textId="77777777" w:rsidR="002F6B9A" w:rsidRPr="00614B42" w:rsidRDefault="002F6B9A" w:rsidP="00FB56EF">
      <w:pPr>
        <w:tabs>
          <w:tab w:val="left" w:pos="1014"/>
        </w:tabs>
        <w:spacing w:after="240" w:line="276" w:lineRule="auto"/>
        <w:jc w:val="left"/>
        <w:rPr>
          <w:b/>
          <w:i/>
        </w:rPr>
      </w:pPr>
      <w:r>
        <w:rPr>
          <w:b/>
          <w:i/>
        </w:rPr>
        <w:t xml:space="preserve">Points d'action : </w:t>
      </w:r>
    </w:p>
    <w:p w14:paraId="4A7A81DD" w14:textId="77777777" w:rsidR="002F6B9A" w:rsidRPr="00614B42" w:rsidRDefault="002F6B9A" w:rsidP="00FB56EF">
      <w:pPr>
        <w:tabs>
          <w:tab w:val="left" w:pos="1014"/>
        </w:tabs>
        <w:spacing w:after="240" w:line="276" w:lineRule="auto"/>
        <w:jc w:val="left"/>
        <w:rPr>
          <w:b/>
        </w:rPr>
      </w:pPr>
      <w:r>
        <w:rPr>
          <w:b/>
        </w:rPr>
        <w:lastRenderedPageBreak/>
        <w:t xml:space="preserve">Achat : </w:t>
      </w:r>
    </w:p>
    <w:p w14:paraId="58D4C889" w14:textId="44A6CF40" w:rsidR="002F6B9A" w:rsidRPr="00614B42" w:rsidRDefault="002F6B9A" w:rsidP="002209DA">
      <w:pPr>
        <w:pStyle w:val="ListParagraph"/>
        <w:numPr>
          <w:ilvl w:val="0"/>
          <w:numId w:val="35"/>
        </w:numPr>
        <w:tabs>
          <w:tab w:val="left" w:pos="1014"/>
        </w:tabs>
        <w:spacing w:after="240" w:line="276" w:lineRule="auto"/>
      </w:pPr>
      <w:r>
        <w:t xml:space="preserve">Lors de l'achat de produits certifiés FSC ou de produits Bois contrôlé FSC, nous exigeons </w:t>
      </w:r>
      <w:r w:rsidR="0076371C">
        <w:t xml:space="preserve">des </w:t>
      </w:r>
      <w:r>
        <w:t>fournisseurs de fournir des informations sur les essences et le pays de récolte. Dans le cas où le même nom commercial peut couvrir différents noms scientifiques, le nom scientifique est utilisé.</w:t>
      </w:r>
    </w:p>
    <w:p w14:paraId="761E1405" w14:textId="77777777" w:rsidR="002F6B9A" w:rsidRPr="00614B42" w:rsidRDefault="002F6B9A" w:rsidP="002209DA">
      <w:pPr>
        <w:pStyle w:val="ListParagraph"/>
        <w:numPr>
          <w:ilvl w:val="0"/>
          <w:numId w:val="35"/>
        </w:numPr>
        <w:tabs>
          <w:tab w:val="left" w:pos="1014"/>
        </w:tabs>
        <w:spacing w:after="240" w:line="276" w:lineRule="auto"/>
      </w:pPr>
      <w:r>
        <w:t>Nous demandons aux fournisseurs de nous informer immédiatement en cas de changement d’essence ou de pays de récolte.</w:t>
      </w:r>
    </w:p>
    <w:p w14:paraId="7AF3055D" w14:textId="77777777" w:rsidR="002F6B9A" w:rsidRPr="00614B42" w:rsidRDefault="002F6B9A" w:rsidP="002209DA">
      <w:pPr>
        <w:pStyle w:val="ListParagraph"/>
        <w:numPr>
          <w:ilvl w:val="0"/>
          <w:numId w:val="35"/>
        </w:numPr>
        <w:tabs>
          <w:tab w:val="left" w:pos="1014"/>
        </w:tabs>
        <w:spacing w:after="240" w:line="276" w:lineRule="auto"/>
      </w:pPr>
      <w:r>
        <w:t>Nous communiquons ces exigences aux fournisseurs directement et également dans le cadre d'accords.</w:t>
      </w:r>
    </w:p>
    <w:p w14:paraId="5821C33C" w14:textId="4794C356" w:rsidR="002F6B9A" w:rsidRPr="00614B42" w:rsidRDefault="009D04D4" w:rsidP="002209DA">
      <w:pPr>
        <w:tabs>
          <w:tab w:val="left" w:pos="1014"/>
        </w:tabs>
        <w:spacing w:after="240" w:line="276" w:lineRule="auto"/>
        <w:rPr>
          <w:b/>
        </w:rPr>
      </w:pPr>
      <w:r>
        <w:rPr>
          <w:b/>
        </w:rPr>
        <w:t>Enregistrement des données</w:t>
      </w:r>
      <w:r w:rsidR="002F6B9A">
        <w:rPr>
          <w:b/>
        </w:rPr>
        <w:t xml:space="preserve"> et communication avec la clientèle : </w:t>
      </w:r>
    </w:p>
    <w:p w14:paraId="224BB7C7" w14:textId="77777777" w:rsidR="002F6B9A" w:rsidRPr="00614B42" w:rsidRDefault="002F6B9A" w:rsidP="002209DA">
      <w:pPr>
        <w:pStyle w:val="ListParagraph"/>
        <w:numPr>
          <w:ilvl w:val="0"/>
          <w:numId w:val="35"/>
        </w:numPr>
        <w:tabs>
          <w:tab w:val="left" w:pos="1014"/>
        </w:tabs>
        <w:spacing w:after="240" w:line="276" w:lineRule="auto"/>
      </w:pPr>
      <w:r>
        <w:t>Nous enregistrons les données sur les essences et le pays de récolte dans l'inventaire.</w:t>
      </w:r>
    </w:p>
    <w:p w14:paraId="4DD6251C" w14:textId="77777777" w:rsidR="002F6B9A" w:rsidRPr="00614B42" w:rsidRDefault="002F6B9A" w:rsidP="002209DA">
      <w:pPr>
        <w:pStyle w:val="ListParagraph"/>
        <w:numPr>
          <w:ilvl w:val="0"/>
          <w:numId w:val="35"/>
        </w:numPr>
        <w:tabs>
          <w:tab w:val="left" w:pos="1014"/>
        </w:tabs>
        <w:spacing w:after="240" w:line="276" w:lineRule="auto"/>
      </w:pPr>
      <w:r>
        <w:t>Nous enregistrons des informations sur toutes les essences et tous les pays d'origine dans le cas où les produits contiennent des essences ou matériaux provenant de différents pays.</w:t>
      </w:r>
    </w:p>
    <w:p w14:paraId="2B5A7884" w14:textId="77777777" w:rsidR="002F6B9A" w:rsidRPr="00614B42" w:rsidRDefault="002F6B9A" w:rsidP="002209DA">
      <w:pPr>
        <w:tabs>
          <w:tab w:val="left" w:pos="1014"/>
        </w:tabs>
        <w:spacing w:after="240" w:line="276" w:lineRule="auto"/>
        <w:rPr>
          <w:b/>
        </w:rPr>
      </w:pPr>
      <w:r>
        <w:rPr>
          <w:b/>
        </w:rPr>
        <w:t xml:space="preserve">Ventes : </w:t>
      </w:r>
    </w:p>
    <w:p w14:paraId="48CE3585" w14:textId="007F2185" w:rsidR="002F6B9A" w:rsidRPr="00614B42" w:rsidRDefault="002F6B9A" w:rsidP="002209DA">
      <w:pPr>
        <w:pStyle w:val="ListParagraph"/>
        <w:numPr>
          <w:ilvl w:val="0"/>
          <w:numId w:val="35"/>
        </w:numPr>
        <w:tabs>
          <w:tab w:val="left" w:pos="1014"/>
        </w:tabs>
        <w:spacing w:after="240" w:line="276" w:lineRule="auto"/>
      </w:pPr>
      <w:r>
        <w:t xml:space="preserve">Nous incluons </w:t>
      </w:r>
      <w:r w:rsidR="009D04D4">
        <w:t>les</w:t>
      </w:r>
      <w:r>
        <w:t xml:space="preserve"> informations sur les essences et le pays de récolte dans </w:t>
      </w:r>
      <w:r w:rsidR="009D04D4">
        <w:t xml:space="preserve">les </w:t>
      </w:r>
      <w:r>
        <w:t>confirmation</w:t>
      </w:r>
      <w:r w:rsidR="009D04D4">
        <w:t>s</w:t>
      </w:r>
      <w:r>
        <w:t xml:space="preserve"> de commandes.</w:t>
      </w:r>
    </w:p>
    <w:p w14:paraId="29E819CB" w14:textId="28359354" w:rsidR="002209DA" w:rsidRPr="00614B42" w:rsidRDefault="002F6B9A" w:rsidP="002209DA">
      <w:pPr>
        <w:pStyle w:val="ListParagraph"/>
        <w:numPr>
          <w:ilvl w:val="0"/>
          <w:numId w:val="35"/>
        </w:numPr>
        <w:tabs>
          <w:tab w:val="left" w:pos="1014"/>
        </w:tabs>
        <w:spacing w:after="240" w:line="276" w:lineRule="auto"/>
      </w:pPr>
      <w:r>
        <w:t xml:space="preserve">Pour chaque produit, nous informons immédiatement les clients en cas de changement </w:t>
      </w:r>
      <w:r w:rsidR="009D04D4">
        <w:t xml:space="preserve">de la composition </w:t>
      </w:r>
      <w:r>
        <w:t>d'essence</w:t>
      </w:r>
      <w:r w:rsidR="009D04D4">
        <w:t>s</w:t>
      </w:r>
      <w:r>
        <w:t xml:space="preserve"> ou de pays de récolte.</w:t>
      </w:r>
    </w:p>
    <w:p w14:paraId="4832387E" w14:textId="77777777" w:rsidR="002209DA" w:rsidRPr="00614B42" w:rsidRDefault="002209DA" w:rsidP="002209DA">
      <w:pPr>
        <w:tabs>
          <w:tab w:val="left" w:pos="1014"/>
        </w:tabs>
        <w:spacing w:after="240" w:line="276" w:lineRule="auto"/>
      </w:pPr>
    </w:p>
    <w:p w14:paraId="49AE1902" w14:textId="77777777" w:rsidR="002209DA" w:rsidRPr="00614B42" w:rsidRDefault="002209DA" w:rsidP="009C454E">
      <w:pPr>
        <w:pStyle w:val="ListParagraph"/>
        <w:numPr>
          <w:ilvl w:val="0"/>
          <w:numId w:val="26"/>
        </w:numPr>
        <w:spacing w:after="240" w:line="276" w:lineRule="auto"/>
        <w:ind w:left="680" w:hanging="680"/>
        <w:outlineLvl w:val="0"/>
        <w:rPr>
          <w:b/>
          <w:color w:val="005C40"/>
          <w:sz w:val="24"/>
        </w:rPr>
      </w:pPr>
      <w:bookmarkStart w:id="29" w:name="_Toc513462923"/>
      <w:bookmarkStart w:id="30" w:name="_Toc16506387"/>
      <w:r>
        <w:rPr>
          <w:b/>
          <w:color w:val="005C40"/>
          <w:sz w:val="24"/>
        </w:rPr>
        <w:t>Législation sur le commerce et la douane (6.1. a)</w:t>
      </w:r>
      <w:bookmarkEnd w:id="29"/>
      <w:bookmarkEnd w:id="30"/>
    </w:p>
    <w:p w14:paraId="37023665" w14:textId="77777777" w:rsidR="002209DA" w:rsidRPr="00614B42" w:rsidRDefault="002209DA" w:rsidP="002209DA">
      <w:pPr>
        <w:spacing w:after="240" w:line="276" w:lineRule="auto"/>
        <w:jc w:val="left"/>
        <w:rPr>
          <w:rFonts w:cs="Microsoft Sans Serif"/>
          <w:szCs w:val="20"/>
        </w:rPr>
      </w:pPr>
      <w:r>
        <w:rPr>
          <w:rStyle w:val="Emphasis"/>
          <w:b/>
        </w:rPr>
        <w:t>Objectif de la présente procédure :</w:t>
      </w:r>
      <w:r>
        <w:t xml:space="preserve"> Assurer la conformité avec toutes les lois commerciales et douanières applicables à l'importation ou à l'exportation des produits accompagnés d'une déclaration FSC. </w:t>
      </w:r>
    </w:p>
    <w:p w14:paraId="6AEDA445" w14:textId="77777777" w:rsidR="002209DA" w:rsidRPr="00614B42" w:rsidRDefault="002209DA" w:rsidP="002209DA">
      <w:pPr>
        <w:spacing w:after="240" w:line="276" w:lineRule="auto"/>
        <w:jc w:val="left"/>
        <w:rPr>
          <w:rFonts w:cs="Microsoft Sans Serif"/>
          <w:b/>
          <w:szCs w:val="20"/>
          <w:u w:val="single"/>
        </w:rPr>
      </w:pPr>
      <w:r>
        <w:rPr>
          <w:rStyle w:val="Emphasis"/>
          <w:b/>
        </w:rPr>
        <w:t xml:space="preserve">Points d'action : </w:t>
      </w:r>
    </w:p>
    <w:p w14:paraId="39C3D444" w14:textId="77777777" w:rsidR="002209DA" w:rsidRPr="00614B42" w:rsidRDefault="002209DA" w:rsidP="002209DA">
      <w:pPr>
        <w:spacing w:after="240" w:line="276" w:lineRule="auto"/>
        <w:jc w:val="left"/>
        <w:rPr>
          <w:rFonts w:cs="Microsoft Sans Serif"/>
          <w:b/>
          <w:szCs w:val="20"/>
        </w:rPr>
      </w:pPr>
      <w:r>
        <w:rPr>
          <w:b/>
        </w:rPr>
        <w:t xml:space="preserve">Importation des produits : </w:t>
      </w:r>
    </w:p>
    <w:p w14:paraId="28B30F71" w14:textId="2A61D735" w:rsidR="002209DA" w:rsidRPr="00614B42" w:rsidRDefault="002209DA" w:rsidP="002209DA">
      <w:pPr>
        <w:pStyle w:val="ListParagraph"/>
        <w:numPr>
          <w:ilvl w:val="0"/>
          <w:numId w:val="36"/>
        </w:numPr>
        <w:spacing w:after="240" w:line="276" w:lineRule="auto"/>
        <w:jc w:val="left"/>
        <w:rPr>
          <w:rFonts w:cs="Microsoft Sans Serif"/>
          <w:szCs w:val="20"/>
        </w:rPr>
      </w:pPr>
      <w:r>
        <w:t xml:space="preserve">Dans la mesure du possible, nous éviterons d'acheter des produits livrés par des sociétés basées dans des </w:t>
      </w:r>
      <w:hyperlink r:id="rId18">
        <w:r>
          <w:rPr>
            <w:rStyle w:val="Hyperlink"/>
          </w:rPr>
          <w:t>pays réputés être des paradis fiscaux</w:t>
        </w:r>
      </w:hyperlink>
      <w:r>
        <w:t xml:space="preserve"> et impliquées dans d'autres transactions financières </w:t>
      </w:r>
      <w:r w:rsidR="009D04D4">
        <w:t>encourageant</w:t>
      </w:r>
      <w:r>
        <w:t xml:space="preserve"> la fraude fiscale dans le pays où sont fabriqués les produits. Dans les cas où le commerce par l'intermédiaire de pays considérés comme des paradis fiscaux ne peut être évité, nous vérifierons s'il s'agit d'une violation de la législation commerciale du pays de notre fournisseur. </w:t>
      </w:r>
    </w:p>
    <w:p w14:paraId="78643A9D" w14:textId="77777777" w:rsidR="002209DA" w:rsidRPr="00614B42" w:rsidRDefault="002209DA" w:rsidP="002209DA">
      <w:pPr>
        <w:pStyle w:val="ListParagraph"/>
        <w:numPr>
          <w:ilvl w:val="0"/>
          <w:numId w:val="36"/>
        </w:numPr>
        <w:spacing w:after="240" w:line="276" w:lineRule="auto"/>
        <w:jc w:val="left"/>
        <w:rPr>
          <w:rFonts w:cs="Microsoft Sans Serif"/>
          <w:szCs w:val="20"/>
        </w:rPr>
      </w:pPr>
      <w:r>
        <w:t>Nous vérifions que les produits sont répertoriés correctement en termes de qualités, d'essences et de quantités sur les documents de douane officiels. Sinon, nous prenons des mesures permettant de corriger la déclaration en douane.</w:t>
      </w:r>
    </w:p>
    <w:p w14:paraId="38298DB3" w14:textId="77777777" w:rsidR="002209DA" w:rsidRPr="00614B42" w:rsidRDefault="002209DA" w:rsidP="002209DA">
      <w:pPr>
        <w:pStyle w:val="ListParagraph"/>
        <w:numPr>
          <w:ilvl w:val="0"/>
          <w:numId w:val="36"/>
        </w:numPr>
        <w:spacing w:after="240" w:line="276" w:lineRule="auto"/>
        <w:jc w:val="left"/>
        <w:rPr>
          <w:rFonts w:cs="Microsoft Sans Serif"/>
          <w:szCs w:val="20"/>
        </w:rPr>
      </w:pPr>
      <w:r>
        <w:t xml:space="preserve">Les produits doivent quitter légalement le pays exportateur. Nous vérifierons la législation du pays d'exportation. </w:t>
      </w:r>
    </w:p>
    <w:p w14:paraId="2D2DDED3" w14:textId="77777777" w:rsidR="002209DA" w:rsidRPr="00614B42" w:rsidRDefault="002209DA" w:rsidP="002209DA">
      <w:pPr>
        <w:pStyle w:val="ListParagraph"/>
        <w:numPr>
          <w:ilvl w:val="0"/>
          <w:numId w:val="36"/>
        </w:numPr>
        <w:spacing w:after="240" w:line="276" w:lineRule="auto"/>
        <w:jc w:val="left"/>
        <w:rPr>
          <w:rFonts w:cs="Microsoft Sans Serif"/>
          <w:szCs w:val="20"/>
        </w:rPr>
      </w:pPr>
      <w:r>
        <w:lastRenderedPageBreak/>
        <w:t>Nous vérifions qu'il existe des preuves de paiement des droits de douane.</w:t>
      </w:r>
    </w:p>
    <w:p w14:paraId="53CA137A" w14:textId="77777777" w:rsidR="002209DA" w:rsidRPr="00614B42" w:rsidRDefault="002209DA" w:rsidP="002209DA">
      <w:pPr>
        <w:pStyle w:val="ListParagraph"/>
        <w:numPr>
          <w:ilvl w:val="0"/>
          <w:numId w:val="36"/>
        </w:numPr>
        <w:spacing w:after="240" w:line="276" w:lineRule="auto"/>
        <w:jc w:val="left"/>
        <w:rPr>
          <w:rFonts w:cs="Microsoft Sans Serif"/>
          <w:szCs w:val="20"/>
        </w:rPr>
      </w:pPr>
      <w:r>
        <w:t>Si une essence de bois contenue dans un produit apparaît sur la liste des espèces d’arbres menacées d’extinction de la CITES, nous vérifierons qu’il existe une licence CITES valide.</w:t>
      </w:r>
    </w:p>
    <w:p w14:paraId="0A5A0C76" w14:textId="77777777" w:rsidR="002209DA" w:rsidRPr="00614B42" w:rsidRDefault="002209DA" w:rsidP="002209DA">
      <w:pPr>
        <w:pStyle w:val="ListParagraph"/>
        <w:numPr>
          <w:ilvl w:val="0"/>
          <w:numId w:val="36"/>
        </w:numPr>
        <w:spacing w:after="240" w:line="276" w:lineRule="auto"/>
        <w:jc w:val="left"/>
        <w:rPr>
          <w:rFonts w:cs="Microsoft Sans Serif"/>
          <w:szCs w:val="20"/>
        </w:rPr>
      </w:pPr>
      <w:r>
        <w:t xml:space="preserve">Si le pays exportateur dispose d'un système de vérification de la légalité du bois (SVL), approuvé par l'UE, dans le cadre du programme FLEGT, un tel produit est accompagné d'une licence FLEGT valide. La validité de la licence FLEGT fait l'objet d'une vérification. </w:t>
      </w:r>
    </w:p>
    <w:p w14:paraId="3B9CB5E0" w14:textId="77777777" w:rsidR="002209DA" w:rsidRPr="00614B42" w:rsidRDefault="002209DA" w:rsidP="002209DA">
      <w:pPr>
        <w:spacing w:after="240" w:line="276" w:lineRule="auto"/>
        <w:jc w:val="left"/>
        <w:rPr>
          <w:rFonts w:cs="Microsoft Sans Serif"/>
          <w:b/>
          <w:szCs w:val="20"/>
        </w:rPr>
      </w:pPr>
      <w:r>
        <w:rPr>
          <w:b/>
        </w:rPr>
        <w:t xml:space="preserve">Exportation des produits : </w:t>
      </w:r>
    </w:p>
    <w:p w14:paraId="05FA3642" w14:textId="77777777" w:rsidR="002209DA" w:rsidRPr="00614B42" w:rsidRDefault="002209DA" w:rsidP="002209DA">
      <w:pPr>
        <w:pStyle w:val="ListParagraph"/>
        <w:numPr>
          <w:ilvl w:val="0"/>
          <w:numId w:val="37"/>
        </w:numPr>
        <w:spacing w:after="240" w:line="276" w:lineRule="auto"/>
        <w:jc w:val="left"/>
        <w:rPr>
          <w:rFonts w:cs="Microsoft Sans Serif"/>
          <w:szCs w:val="20"/>
        </w:rPr>
      </w:pPr>
      <w:r>
        <w:t xml:space="preserve">Nous n'aurons pas de transactions commerciales avec des sociétés basées dans des </w:t>
      </w:r>
      <w:hyperlink r:id="rId19">
        <w:r>
          <w:rPr>
            <w:rStyle w:val="Hyperlink"/>
          </w:rPr>
          <w:t>pays réputés être des paradis fiscaux</w:t>
        </w:r>
      </w:hyperlink>
      <w:r>
        <w:t xml:space="preserve"> ou d'autres transactions financières visant à éviter les taxes et redevances légalement applicables. </w:t>
      </w:r>
    </w:p>
    <w:p w14:paraId="6B003A52" w14:textId="0689DB7F" w:rsidR="002209DA" w:rsidRPr="00614B42" w:rsidRDefault="002209DA" w:rsidP="002209DA">
      <w:pPr>
        <w:pStyle w:val="ListParagraph"/>
        <w:numPr>
          <w:ilvl w:val="0"/>
          <w:numId w:val="37"/>
        </w:numPr>
        <w:spacing w:after="240" w:line="276" w:lineRule="auto"/>
        <w:jc w:val="left"/>
        <w:rPr>
          <w:rFonts w:cs="Microsoft Sans Serif"/>
          <w:szCs w:val="20"/>
        </w:rPr>
      </w:pPr>
      <w:r>
        <w:t xml:space="preserve">Nous nous assurons que les produits sont correctement répertoriés sur les documents de douane officiels en termes de qualité, d’essences et de quantités. </w:t>
      </w:r>
    </w:p>
    <w:p w14:paraId="02CA4C69" w14:textId="77777777" w:rsidR="002209DA" w:rsidRPr="00614B42" w:rsidRDefault="002209DA" w:rsidP="002209DA">
      <w:pPr>
        <w:pStyle w:val="ListParagraph"/>
        <w:numPr>
          <w:ilvl w:val="0"/>
          <w:numId w:val="37"/>
        </w:numPr>
        <w:spacing w:after="240" w:line="276" w:lineRule="auto"/>
        <w:jc w:val="left"/>
        <w:rPr>
          <w:rFonts w:cs="Microsoft Sans Serif"/>
          <w:szCs w:val="20"/>
        </w:rPr>
      </w:pPr>
      <w:r>
        <w:t xml:space="preserve">Nous n'exportons que des produits pouvant être exportés légalement. </w:t>
      </w:r>
    </w:p>
    <w:p w14:paraId="25E20BEC" w14:textId="77777777" w:rsidR="002209DA" w:rsidRPr="00614B42" w:rsidRDefault="002209DA" w:rsidP="002209DA">
      <w:pPr>
        <w:pStyle w:val="ListParagraph"/>
        <w:numPr>
          <w:ilvl w:val="0"/>
          <w:numId w:val="37"/>
        </w:numPr>
        <w:spacing w:after="240" w:line="276" w:lineRule="auto"/>
        <w:jc w:val="left"/>
        <w:rPr>
          <w:rFonts w:cs="Microsoft Sans Serif"/>
          <w:szCs w:val="20"/>
        </w:rPr>
      </w:pPr>
      <w:r>
        <w:t>Nous veillons au paiement rapide de tous les frais d’exportation et autres charges douanières.</w:t>
      </w:r>
    </w:p>
    <w:p w14:paraId="6BF023EB" w14:textId="77777777" w:rsidR="002209DA" w:rsidRPr="00614B42" w:rsidRDefault="002209DA" w:rsidP="002209DA">
      <w:pPr>
        <w:pStyle w:val="ListParagraph"/>
        <w:numPr>
          <w:ilvl w:val="0"/>
          <w:numId w:val="37"/>
        </w:numPr>
        <w:spacing w:after="240" w:line="276" w:lineRule="auto"/>
        <w:jc w:val="left"/>
        <w:rPr>
          <w:rFonts w:cs="Microsoft Sans Serif"/>
          <w:szCs w:val="20"/>
        </w:rPr>
      </w:pPr>
      <w:r>
        <w:t>Si une essence de bois contenue dans un produit apparaît sur la liste des espèces d’arbres menacées d’extinction de la CITES, nous obtiendrons un permis CITES valide pour la livraison.</w:t>
      </w:r>
    </w:p>
    <w:p w14:paraId="769ECE47" w14:textId="71B63AB0" w:rsidR="002209DA" w:rsidRPr="00614B42" w:rsidRDefault="002209DA" w:rsidP="002209DA">
      <w:pPr>
        <w:pStyle w:val="ListParagraph"/>
        <w:numPr>
          <w:ilvl w:val="0"/>
          <w:numId w:val="37"/>
        </w:numPr>
        <w:spacing w:after="240" w:line="276" w:lineRule="auto"/>
        <w:jc w:val="left"/>
        <w:rPr>
          <w:sz w:val="16"/>
        </w:rPr>
      </w:pPr>
      <w:r>
        <w:t xml:space="preserve">Exportation à partir de pays dotés d’un SVL - FLEGT vers l’UE : </w:t>
      </w:r>
      <w:r w:rsidR="0076371C">
        <w:t>l</w:t>
      </w:r>
      <w:r>
        <w:t xml:space="preserve">es produits sont accompagnés d’une licence FLEGT en cours de validité. </w:t>
      </w:r>
    </w:p>
    <w:p w14:paraId="455C66D0" w14:textId="77777777" w:rsidR="002209DA" w:rsidRPr="00614B42" w:rsidRDefault="002209DA" w:rsidP="002209DA">
      <w:pPr>
        <w:tabs>
          <w:tab w:val="left" w:pos="1014"/>
        </w:tabs>
        <w:spacing w:after="240" w:line="276" w:lineRule="auto"/>
      </w:pPr>
    </w:p>
    <w:p w14:paraId="04E11E7F" w14:textId="46B14EC4" w:rsidR="002209DA" w:rsidRPr="00614B42" w:rsidRDefault="002209DA" w:rsidP="009C454E">
      <w:pPr>
        <w:pStyle w:val="ListParagraph"/>
        <w:numPr>
          <w:ilvl w:val="0"/>
          <w:numId w:val="26"/>
        </w:numPr>
        <w:spacing w:after="240" w:line="276" w:lineRule="auto"/>
        <w:ind w:left="680" w:hanging="680"/>
        <w:outlineLvl w:val="0"/>
        <w:rPr>
          <w:b/>
          <w:color w:val="005C40"/>
          <w:sz w:val="24"/>
        </w:rPr>
      </w:pPr>
      <w:bookmarkStart w:id="31" w:name="_Toc513462924"/>
      <w:bookmarkStart w:id="32" w:name="_Toc16506388"/>
      <w:r>
        <w:rPr>
          <w:b/>
          <w:color w:val="005C40"/>
          <w:sz w:val="24"/>
        </w:rPr>
        <w:t xml:space="preserve">Groupes de produits FSC (Partie 7 </w:t>
      </w:r>
      <w:r w:rsidR="006F35EC">
        <w:rPr>
          <w:b/>
          <w:color w:val="005C40"/>
          <w:sz w:val="24"/>
        </w:rPr>
        <w:t>du référentiel</w:t>
      </w:r>
      <w:r>
        <w:rPr>
          <w:b/>
          <w:color w:val="005C40"/>
          <w:sz w:val="24"/>
        </w:rPr>
        <w:t>)</w:t>
      </w:r>
      <w:bookmarkEnd w:id="31"/>
      <w:bookmarkEnd w:id="32"/>
    </w:p>
    <w:p w14:paraId="4B5B94F3" w14:textId="2CAA5CBA" w:rsidR="002209DA" w:rsidRPr="00614B42" w:rsidRDefault="002209DA" w:rsidP="00FB56EF">
      <w:pPr>
        <w:pStyle w:val="ListParagraph"/>
        <w:numPr>
          <w:ilvl w:val="1"/>
          <w:numId w:val="26"/>
        </w:numPr>
        <w:tabs>
          <w:tab w:val="left" w:pos="1014"/>
        </w:tabs>
        <w:spacing w:after="240" w:line="276" w:lineRule="auto"/>
        <w:ind w:left="680" w:hanging="567"/>
        <w:jc w:val="left"/>
      </w:pPr>
      <w:r>
        <w:t>Tous les produits vendus en tant que certifiés FSC le sont avec la déclaration « FSC 100% » ou</w:t>
      </w:r>
      <w:proofErr w:type="gramStart"/>
      <w:r>
        <w:t xml:space="preserve"> «FSC</w:t>
      </w:r>
      <w:proofErr w:type="gramEnd"/>
      <w:r>
        <w:t xml:space="preserve"> </w:t>
      </w:r>
      <w:r w:rsidR="009D04D4">
        <w:t>Mixte Crédit </w:t>
      </w:r>
      <w:r>
        <w:t>». La déclaration de vente n'est donc toujours pas la même (5.1). Nous disposons d'une liste de groupes de produits conformément aux exigences du FSC (voir Annexe 4). Cette liste de groupes de produits décrit les produits que nous pouvons commercialiser comme certifiés</w:t>
      </w:r>
      <w:r w:rsidR="009D04D4">
        <w:t>,</w:t>
      </w:r>
      <w:r>
        <w:t xml:space="preserve"> identifie les produits que couvre notre certificat et permet également à notre personnel, à nos clients, à nos fournisseurs et à toute autre partie intéressée </w:t>
      </w:r>
      <w:r w:rsidR="009D04D4">
        <w:t xml:space="preserve">de </w:t>
      </w:r>
      <w:r>
        <w:t>comprendre la portée de notre système FSC (7.1, 7.3).</w:t>
      </w:r>
    </w:p>
    <w:p w14:paraId="136E0B91" w14:textId="77777777" w:rsidR="002209DA" w:rsidRPr="00614B42" w:rsidRDefault="002209DA" w:rsidP="00FB56EF">
      <w:pPr>
        <w:pStyle w:val="ListParagraph"/>
        <w:numPr>
          <w:ilvl w:val="1"/>
          <w:numId w:val="26"/>
        </w:numPr>
        <w:tabs>
          <w:tab w:val="left" w:pos="1014"/>
        </w:tabs>
        <w:spacing w:after="240" w:line="276" w:lineRule="auto"/>
        <w:ind w:left="680" w:hanging="567"/>
        <w:jc w:val="left"/>
      </w:pPr>
      <w:r>
        <w:t>Le Directeur commercial est responsable de la mise à jour de la liste des groupes de produits (7.3).</w:t>
      </w:r>
    </w:p>
    <w:p w14:paraId="7FBE729E" w14:textId="2F7CB04D" w:rsidR="002209DA" w:rsidRDefault="002209DA" w:rsidP="002209DA">
      <w:pPr>
        <w:tabs>
          <w:tab w:val="left" w:pos="1014"/>
        </w:tabs>
        <w:spacing w:after="240" w:line="276" w:lineRule="auto"/>
      </w:pPr>
    </w:p>
    <w:p w14:paraId="5D845456" w14:textId="38A44354" w:rsidR="003249E2" w:rsidRDefault="003249E2" w:rsidP="002209DA">
      <w:pPr>
        <w:tabs>
          <w:tab w:val="left" w:pos="1014"/>
        </w:tabs>
        <w:spacing w:after="240" w:line="276" w:lineRule="auto"/>
      </w:pPr>
    </w:p>
    <w:p w14:paraId="10B7D06D" w14:textId="6096210F" w:rsidR="003249E2" w:rsidRDefault="003249E2" w:rsidP="002209DA">
      <w:pPr>
        <w:tabs>
          <w:tab w:val="left" w:pos="1014"/>
        </w:tabs>
        <w:spacing w:after="240" w:line="276" w:lineRule="auto"/>
      </w:pPr>
    </w:p>
    <w:p w14:paraId="7A7F3861" w14:textId="37B5E740" w:rsidR="003249E2" w:rsidRDefault="003249E2" w:rsidP="002209DA">
      <w:pPr>
        <w:tabs>
          <w:tab w:val="left" w:pos="1014"/>
        </w:tabs>
        <w:spacing w:after="240" w:line="276" w:lineRule="auto"/>
      </w:pPr>
    </w:p>
    <w:p w14:paraId="587559C4" w14:textId="77777777" w:rsidR="003249E2" w:rsidRPr="00614B42" w:rsidRDefault="003249E2" w:rsidP="002209DA">
      <w:pPr>
        <w:tabs>
          <w:tab w:val="left" w:pos="1014"/>
        </w:tabs>
        <w:spacing w:after="240" w:line="276" w:lineRule="auto"/>
      </w:pPr>
      <w:bookmarkStart w:id="33" w:name="_GoBack"/>
      <w:bookmarkEnd w:id="33"/>
    </w:p>
    <w:p w14:paraId="48401966" w14:textId="1F219542" w:rsidR="00FB56EF" w:rsidRPr="00614B42" w:rsidRDefault="00FB56EF" w:rsidP="009C454E">
      <w:pPr>
        <w:pStyle w:val="ListParagraph"/>
        <w:numPr>
          <w:ilvl w:val="0"/>
          <w:numId w:val="26"/>
        </w:numPr>
        <w:spacing w:after="240" w:line="276" w:lineRule="auto"/>
        <w:ind w:left="680" w:hanging="680"/>
        <w:outlineLvl w:val="0"/>
        <w:rPr>
          <w:b/>
          <w:color w:val="005C40"/>
          <w:sz w:val="24"/>
        </w:rPr>
      </w:pPr>
      <w:bookmarkStart w:id="34" w:name="_Toc513462925"/>
      <w:bookmarkStart w:id="35" w:name="_Toc16506389"/>
      <w:r>
        <w:rPr>
          <w:b/>
          <w:color w:val="005C40"/>
          <w:sz w:val="24"/>
        </w:rPr>
        <w:lastRenderedPageBreak/>
        <w:t xml:space="preserve">Utilisation des marques FSC (Partie 11 </w:t>
      </w:r>
      <w:r w:rsidR="006F35EC">
        <w:rPr>
          <w:b/>
          <w:color w:val="005C40"/>
          <w:sz w:val="24"/>
        </w:rPr>
        <w:t>du référentiel</w:t>
      </w:r>
      <w:r>
        <w:rPr>
          <w:b/>
          <w:color w:val="005C40"/>
          <w:sz w:val="24"/>
        </w:rPr>
        <w:t>)</w:t>
      </w:r>
      <w:bookmarkEnd w:id="34"/>
      <w:bookmarkEnd w:id="35"/>
    </w:p>
    <w:p w14:paraId="5E1B3D96" w14:textId="77777777" w:rsidR="00FB56EF" w:rsidRPr="00614B42" w:rsidRDefault="00FB56EF" w:rsidP="00FB56EF">
      <w:pPr>
        <w:spacing w:after="240" w:line="276" w:lineRule="auto"/>
        <w:jc w:val="left"/>
        <w:rPr>
          <w:rFonts w:cs="Microsoft Sans Serif"/>
          <w:b/>
          <w:szCs w:val="18"/>
        </w:rPr>
      </w:pPr>
      <w:r>
        <w:rPr>
          <w:rFonts w:cs="Microsoft Sans Serif"/>
          <w:b/>
          <w:noProof/>
          <w:szCs w:val="18"/>
          <w:lang w:bidi="ar-SA"/>
        </w:rPr>
        <w:drawing>
          <wp:anchor distT="0" distB="0" distL="114300" distR="114300" simplePos="0" relativeHeight="251661312" behindDoc="0" locked="0" layoutInCell="1" allowOverlap="1" wp14:anchorId="186EF06A" wp14:editId="7309D27E">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anchor>
        </w:drawing>
      </w:r>
      <w:r>
        <w:rPr>
          <w:b/>
        </w:rPr>
        <w:t xml:space="preserve">Les marques FSC sont : </w:t>
      </w:r>
    </w:p>
    <w:p w14:paraId="56169409" w14:textId="77777777" w:rsidR="00FB56EF" w:rsidRPr="00614B42" w:rsidRDefault="00FB56EF" w:rsidP="00FB56EF">
      <w:pPr>
        <w:pStyle w:val="ListParagraph"/>
        <w:numPr>
          <w:ilvl w:val="0"/>
          <w:numId w:val="38"/>
        </w:numPr>
        <w:spacing w:after="240" w:line="276" w:lineRule="auto"/>
        <w:jc w:val="left"/>
        <w:rPr>
          <w:rFonts w:cs="Microsoft Sans Serif"/>
          <w:b/>
          <w:szCs w:val="18"/>
        </w:rPr>
      </w:pPr>
      <w:r>
        <w:rPr>
          <w:b/>
        </w:rPr>
        <w:t>Le logo FSC</w:t>
      </w:r>
    </w:p>
    <w:p w14:paraId="3B39F05E" w14:textId="77777777" w:rsidR="00FB56EF" w:rsidRPr="00A36848" w:rsidRDefault="00FB56EF" w:rsidP="00FB56EF">
      <w:pPr>
        <w:pStyle w:val="ListParagraph"/>
        <w:numPr>
          <w:ilvl w:val="0"/>
          <w:numId w:val="38"/>
        </w:numPr>
        <w:spacing w:after="240" w:line="276" w:lineRule="auto"/>
        <w:jc w:val="left"/>
        <w:rPr>
          <w:rFonts w:cs="Microsoft Sans Serif"/>
          <w:b/>
          <w:szCs w:val="18"/>
          <w:lang w:val="en-GB"/>
        </w:rPr>
      </w:pPr>
      <w:r w:rsidRPr="00A36848">
        <w:rPr>
          <w:b/>
          <w:lang w:val="en-GB"/>
        </w:rPr>
        <w:t>Le nom Forest Stewardship Council™</w:t>
      </w:r>
    </w:p>
    <w:p w14:paraId="38C70A7C" w14:textId="1EB41CA5" w:rsidR="00C6626B" w:rsidRPr="00C6626B" w:rsidRDefault="009D04D4" w:rsidP="00C6626B">
      <w:pPr>
        <w:pStyle w:val="ListParagraph"/>
        <w:numPr>
          <w:ilvl w:val="0"/>
          <w:numId w:val="38"/>
        </w:numPr>
        <w:spacing w:after="240" w:line="276" w:lineRule="auto"/>
        <w:jc w:val="left"/>
        <w:rPr>
          <w:rFonts w:cs="Microsoft Sans Serif"/>
          <w:b/>
          <w:szCs w:val="18"/>
        </w:rPr>
      </w:pPr>
      <w:r>
        <w:rPr>
          <w:b/>
        </w:rPr>
        <w:t>L</w:t>
      </w:r>
      <w:r w:rsidR="00C6626B">
        <w:rPr>
          <w:b/>
        </w:rPr>
        <w:t xml:space="preserve">es initiales « FSC » </w:t>
      </w:r>
    </w:p>
    <w:p w14:paraId="46EA03B3" w14:textId="77777777" w:rsidR="00C6626B" w:rsidRDefault="00C6626B" w:rsidP="00C6626B">
      <w:pPr>
        <w:pStyle w:val="ListParagraph"/>
        <w:numPr>
          <w:ilvl w:val="0"/>
          <w:numId w:val="38"/>
        </w:numPr>
        <w:spacing w:after="240" w:line="276" w:lineRule="auto"/>
        <w:jc w:val="left"/>
        <w:rPr>
          <w:rFonts w:cs="Microsoft Sans Serif"/>
          <w:b/>
          <w:szCs w:val="18"/>
        </w:rPr>
      </w:pPr>
      <w:r>
        <w:rPr>
          <w:b/>
        </w:rPr>
        <w:t xml:space="preserve">« Des forêts pour tous pour toujours » – marque complète </w:t>
      </w:r>
    </w:p>
    <w:p w14:paraId="1A9CBCE7" w14:textId="010D0C1D" w:rsidR="00C6626B" w:rsidRPr="001233AC" w:rsidRDefault="00C6626B" w:rsidP="00C6626B">
      <w:pPr>
        <w:pStyle w:val="ListParagraph"/>
        <w:numPr>
          <w:ilvl w:val="0"/>
          <w:numId w:val="38"/>
        </w:numPr>
        <w:spacing w:after="240" w:line="276" w:lineRule="auto"/>
        <w:jc w:val="left"/>
        <w:rPr>
          <w:rFonts w:cs="Microsoft Sans Serif"/>
          <w:b/>
          <w:szCs w:val="18"/>
        </w:rPr>
      </w:pPr>
      <w:r>
        <w:rPr>
          <w:b/>
        </w:rPr>
        <w:t>« Des forêts pour tous pour toujours » –</w:t>
      </w:r>
      <w:r w:rsidR="009D04D4">
        <w:rPr>
          <w:b/>
        </w:rPr>
        <w:t xml:space="preserve">texte </w:t>
      </w:r>
      <w:r>
        <w:rPr>
          <w:b/>
        </w:rPr>
        <w:t xml:space="preserve">associé au </w:t>
      </w:r>
      <w:r w:rsidR="009D04D4">
        <w:rPr>
          <w:b/>
        </w:rPr>
        <w:t xml:space="preserve">logo </w:t>
      </w:r>
    </w:p>
    <w:p w14:paraId="0A07995A" w14:textId="77777777" w:rsidR="00FB56EF" w:rsidRPr="00614B42" w:rsidRDefault="00FB56EF" w:rsidP="00735555"/>
    <w:p w14:paraId="6092C458" w14:textId="77777777" w:rsidR="00FB56EF" w:rsidRPr="00614B42" w:rsidRDefault="00FB56EF" w:rsidP="00FB56EF">
      <w:pPr>
        <w:spacing w:after="240" w:line="276" w:lineRule="auto"/>
        <w:jc w:val="left"/>
        <w:rPr>
          <w:rFonts w:cs="Microsoft Sans Serif"/>
          <w:b/>
          <w:szCs w:val="18"/>
        </w:rPr>
      </w:pPr>
      <w:r>
        <w:rPr>
          <w:b/>
        </w:rPr>
        <w:t>Les procédures suivantes couvrent les quatre marques.</w:t>
      </w:r>
    </w:p>
    <w:p w14:paraId="79835C13" w14:textId="78A614C2" w:rsidR="00FB56EF" w:rsidRPr="00614B42" w:rsidRDefault="00FB56EF" w:rsidP="00FB56EF">
      <w:pPr>
        <w:pStyle w:val="ListParagraph"/>
        <w:numPr>
          <w:ilvl w:val="1"/>
          <w:numId w:val="26"/>
        </w:numPr>
        <w:tabs>
          <w:tab w:val="left" w:pos="1014"/>
        </w:tabs>
        <w:spacing w:after="240" w:line="276" w:lineRule="auto"/>
        <w:ind w:left="680" w:hanging="567"/>
        <w:jc w:val="left"/>
      </w:pPr>
      <w:r>
        <w:t>Les marques FSC sont utilisées sur les étiquettes des produits et peuvent également servir à la promotion de</w:t>
      </w:r>
      <w:r w:rsidR="009D04D4">
        <w:t>s</w:t>
      </w:r>
      <w:r>
        <w:t xml:space="preserve"> matériaux certifiés de Société SA. La personne responsable de l'utilisation des marques FSC est le Directeur commercial.</w:t>
      </w:r>
    </w:p>
    <w:p w14:paraId="3F704BA0" w14:textId="1F970B18" w:rsidR="00E778D4" w:rsidRDefault="00FB56EF" w:rsidP="00E778D4">
      <w:pPr>
        <w:pStyle w:val="ListParagraph"/>
        <w:numPr>
          <w:ilvl w:val="1"/>
          <w:numId w:val="26"/>
        </w:numPr>
        <w:tabs>
          <w:tab w:val="left" w:pos="1014"/>
        </w:tabs>
        <w:spacing w:after="240" w:line="276" w:lineRule="auto"/>
        <w:ind w:left="680" w:hanging="567"/>
        <w:jc w:val="left"/>
      </w:pPr>
      <w:r>
        <w:t xml:space="preserve">Avant d'utiliser une marque FSC, nous préparerons un projet conformément </w:t>
      </w:r>
      <w:r w:rsidR="006F35EC">
        <w:t>au référentiel</w:t>
      </w:r>
      <w:r>
        <w:t xml:space="preserve"> FSC-STD-50-001 et nous soumettons le projet d'utilisation des marques à l'organisme de certification pour approbation. Ceci s'applique également aux documents (tels que les communiqués de presse, les sites Web) qui n'incluent pas le logo FSC, mais uniquement le nom FSC ou Forest </w:t>
      </w:r>
      <w:proofErr w:type="spellStart"/>
      <w:r>
        <w:t>Stewardship</w:t>
      </w:r>
      <w:proofErr w:type="spellEnd"/>
      <w:r>
        <w:t xml:space="preserve"> Council.</w:t>
      </w:r>
    </w:p>
    <w:p w14:paraId="52120361" w14:textId="77777777" w:rsidR="00E778D4" w:rsidRPr="00E778D4" w:rsidRDefault="00E778D4" w:rsidP="00A027EA">
      <w:pPr>
        <w:pStyle w:val="ListParagraph"/>
      </w:pPr>
      <w:r>
        <w:rPr>
          <w:b/>
        </w:rPr>
        <w:t>(NB : Il est possible de mettre en place un système de gestion de l’utilisation des marques au lieu de recourir à l’organisme de certification pour approbation)</w:t>
      </w:r>
    </w:p>
    <w:p w14:paraId="18187A4E" w14:textId="153D2AB3" w:rsidR="00FB56EF" w:rsidRPr="00614B42" w:rsidRDefault="00FB56EF" w:rsidP="00FB56EF">
      <w:pPr>
        <w:pStyle w:val="ListParagraph"/>
        <w:numPr>
          <w:ilvl w:val="1"/>
          <w:numId w:val="26"/>
        </w:numPr>
        <w:tabs>
          <w:tab w:val="left" w:pos="1014"/>
        </w:tabs>
        <w:spacing w:after="240" w:line="276" w:lineRule="auto"/>
        <w:ind w:left="680" w:hanging="567"/>
        <w:jc w:val="left"/>
      </w:pPr>
      <w:r>
        <w:t>Société SA reproduit les étiquettes FSC sur</w:t>
      </w:r>
      <w:r w:rsidR="009D04D4">
        <w:t xml:space="preserve"> et hors des </w:t>
      </w:r>
      <w:r>
        <w:t>produit</w:t>
      </w:r>
      <w:r w:rsidR="009D04D4">
        <w:t>s</w:t>
      </w:r>
      <w:r>
        <w:t xml:space="preserve"> en utilisant notre code de licence de marque unique dans l'espace réservé sur l'illustration des étiquettes FSC. </w:t>
      </w:r>
    </w:p>
    <w:p w14:paraId="7E18C28C" w14:textId="4EDB1C57" w:rsidR="00FB56EF" w:rsidRPr="00614B42" w:rsidRDefault="00FB56EF" w:rsidP="00FB56EF">
      <w:pPr>
        <w:pStyle w:val="ListParagraph"/>
        <w:numPr>
          <w:ilvl w:val="1"/>
          <w:numId w:val="26"/>
        </w:numPr>
        <w:tabs>
          <w:tab w:val="left" w:pos="1014"/>
        </w:tabs>
        <w:spacing w:after="240" w:line="276" w:lineRule="auto"/>
        <w:ind w:left="680" w:hanging="567"/>
        <w:jc w:val="left"/>
      </w:pPr>
      <w:r>
        <w:t>Les étiquettes FSC sur</w:t>
      </w:r>
      <w:r w:rsidR="009D04D4">
        <w:t xml:space="preserve"> les </w:t>
      </w:r>
      <w:r>
        <w:t>produit</w:t>
      </w:r>
      <w:r w:rsidR="009D04D4">
        <w:t>s</w:t>
      </w:r>
      <w:r>
        <w:t xml:space="preserve"> ne sont p</w:t>
      </w:r>
      <w:r w:rsidR="009D04D4">
        <w:t>as</w:t>
      </w:r>
      <w:r>
        <w:t xml:space="preserve"> utilisées avec </w:t>
      </w:r>
      <w:r w:rsidR="009D04D4">
        <w:t>d</w:t>
      </w:r>
      <w:r>
        <w:t xml:space="preserve">es logos, noms ou autres marques d'identification d'autres systèmes d'évaluation de la conformité de la gestion forestière. </w:t>
      </w:r>
    </w:p>
    <w:p w14:paraId="16EC6840" w14:textId="46DB0C26" w:rsidR="00FB56EF" w:rsidRPr="00614B42" w:rsidRDefault="00FB56EF" w:rsidP="00FB56EF">
      <w:pPr>
        <w:pStyle w:val="ListParagraph"/>
        <w:numPr>
          <w:ilvl w:val="1"/>
          <w:numId w:val="26"/>
        </w:numPr>
        <w:tabs>
          <w:tab w:val="left" w:pos="1014"/>
        </w:tabs>
        <w:spacing w:after="240" w:line="276" w:lineRule="auto"/>
        <w:ind w:left="680" w:hanging="567"/>
        <w:jc w:val="left"/>
      </w:pPr>
      <w:r>
        <w:t>Pour l'étiquetage sur</w:t>
      </w:r>
      <w:r w:rsidR="009D04D4">
        <w:t xml:space="preserve"> les</w:t>
      </w:r>
      <w:r w:rsidR="00825060">
        <w:t xml:space="preserve"> </w:t>
      </w:r>
      <w:r>
        <w:t>produit</w:t>
      </w:r>
      <w:r w:rsidR="009D04D4">
        <w:t>s</w:t>
      </w:r>
      <w:r>
        <w:t>, la personne responsable s'assure que l'étiquette FSC est clairement visible sur le produit.</w:t>
      </w:r>
    </w:p>
    <w:p w14:paraId="06682E9A" w14:textId="5C6DDFC6" w:rsidR="00FB56EF" w:rsidRPr="00614B42" w:rsidRDefault="00FB56EF" w:rsidP="00FB56EF">
      <w:pPr>
        <w:pStyle w:val="ListParagraph"/>
        <w:numPr>
          <w:ilvl w:val="1"/>
          <w:numId w:val="26"/>
        </w:numPr>
        <w:tabs>
          <w:tab w:val="left" w:pos="1014"/>
        </w:tabs>
        <w:spacing w:after="240" w:line="276" w:lineRule="auto"/>
        <w:ind w:left="680" w:hanging="567"/>
        <w:jc w:val="left"/>
      </w:pPr>
      <w:r>
        <w:t>L'étiquetage sur</w:t>
      </w:r>
      <w:r w:rsidR="009D04D4">
        <w:t xml:space="preserve"> les </w:t>
      </w:r>
      <w:r>
        <w:t>produit</w:t>
      </w:r>
      <w:r w:rsidR="009D04D4">
        <w:t>s</w:t>
      </w:r>
      <w:r>
        <w:t xml:space="preserve"> ne s'applique qu'aux articles achetés avec l'une des déclarations suivantes sur la facture et les bons de livraison :</w:t>
      </w:r>
    </w:p>
    <w:tbl>
      <w:tblPr>
        <w:tblStyle w:val="TableGrid"/>
        <w:tblW w:w="0" w:type="auto"/>
        <w:tblInd w:w="680" w:type="dxa"/>
        <w:tblLook w:val="04A0" w:firstRow="1" w:lastRow="0" w:firstColumn="1" w:lastColumn="0" w:noHBand="0" w:noVBand="1"/>
      </w:tblPr>
      <w:tblGrid>
        <w:gridCol w:w="4196"/>
        <w:gridCol w:w="4141"/>
      </w:tblGrid>
      <w:tr w:rsidR="006C35FC" w:rsidRPr="00614B42" w14:paraId="370974AA" w14:textId="77777777" w:rsidTr="006C35FC">
        <w:tc>
          <w:tcPr>
            <w:tcW w:w="4508" w:type="dxa"/>
          </w:tcPr>
          <w:p w14:paraId="65D08B22" w14:textId="77777777" w:rsidR="006C35FC" w:rsidRPr="00614B42" w:rsidRDefault="006C35FC" w:rsidP="00153366">
            <w:pPr>
              <w:pStyle w:val="ListParagraph"/>
              <w:tabs>
                <w:tab w:val="left" w:pos="1014"/>
              </w:tabs>
              <w:spacing w:line="276" w:lineRule="auto"/>
              <w:ind w:left="0"/>
              <w:jc w:val="left"/>
              <w:rPr>
                <w:b/>
              </w:rPr>
            </w:pPr>
            <w:r>
              <w:rPr>
                <w:b/>
              </w:rPr>
              <w:t>Déclarations FSC applicables aux produits de sortie</w:t>
            </w:r>
          </w:p>
        </w:tc>
        <w:tc>
          <w:tcPr>
            <w:tcW w:w="4509" w:type="dxa"/>
          </w:tcPr>
          <w:p w14:paraId="0C76723E" w14:textId="77777777" w:rsidR="006C35FC" w:rsidRPr="00614B42" w:rsidRDefault="006C35FC" w:rsidP="00153366">
            <w:pPr>
              <w:pStyle w:val="ListParagraph"/>
              <w:tabs>
                <w:tab w:val="left" w:pos="1014"/>
              </w:tabs>
              <w:spacing w:line="276" w:lineRule="auto"/>
              <w:ind w:left="0"/>
              <w:jc w:val="left"/>
              <w:rPr>
                <w:b/>
              </w:rPr>
            </w:pPr>
            <w:r>
              <w:rPr>
                <w:b/>
              </w:rPr>
              <w:t>Étiquette FSC</w:t>
            </w:r>
          </w:p>
        </w:tc>
      </w:tr>
      <w:tr w:rsidR="006C35FC" w:rsidRPr="00614B42" w14:paraId="27FD35DF" w14:textId="77777777" w:rsidTr="006C35FC">
        <w:tc>
          <w:tcPr>
            <w:tcW w:w="4508" w:type="dxa"/>
          </w:tcPr>
          <w:p w14:paraId="00CD63D2" w14:textId="77777777" w:rsidR="006C35FC" w:rsidRPr="00614B42" w:rsidRDefault="006C35FC" w:rsidP="00153366">
            <w:pPr>
              <w:pStyle w:val="ListParagraph"/>
              <w:tabs>
                <w:tab w:val="left" w:pos="1014"/>
              </w:tabs>
              <w:spacing w:line="276" w:lineRule="auto"/>
              <w:ind w:left="0"/>
              <w:jc w:val="left"/>
            </w:pPr>
            <w:r>
              <w:t>FSC 100%</w:t>
            </w:r>
          </w:p>
        </w:tc>
        <w:tc>
          <w:tcPr>
            <w:tcW w:w="4509" w:type="dxa"/>
          </w:tcPr>
          <w:p w14:paraId="627B1C65" w14:textId="77777777" w:rsidR="006C35FC" w:rsidRPr="00614B42" w:rsidRDefault="006C35FC" w:rsidP="00153366">
            <w:pPr>
              <w:pStyle w:val="ListParagraph"/>
              <w:tabs>
                <w:tab w:val="left" w:pos="1014"/>
              </w:tabs>
              <w:spacing w:line="276" w:lineRule="auto"/>
              <w:ind w:left="0"/>
              <w:jc w:val="left"/>
            </w:pPr>
            <w:r>
              <w:t>FSC 100%</w:t>
            </w:r>
          </w:p>
        </w:tc>
      </w:tr>
      <w:tr w:rsidR="006C35FC" w:rsidRPr="00614B42" w14:paraId="6106539E" w14:textId="77777777" w:rsidTr="006C35FC">
        <w:tc>
          <w:tcPr>
            <w:tcW w:w="4508" w:type="dxa"/>
          </w:tcPr>
          <w:p w14:paraId="38086F86" w14:textId="5E5DCFE7" w:rsidR="006C35FC" w:rsidRPr="00614B42" w:rsidRDefault="006C35FC" w:rsidP="00153366">
            <w:pPr>
              <w:pStyle w:val="ListParagraph"/>
              <w:tabs>
                <w:tab w:val="left" w:pos="1014"/>
              </w:tabs>
              <w:spacing w:line="276" w:lineRule="auto"/>
              <w:ind w:left="0"/>
              <w:jc w:val="left"/>
            </w:pPr>
            <w:r>
              <w:t xml:space="preserve">Pourcentage FSC mixte </w:t>
            </w:r>
            <w:r w:rsidR="00BF63C8">
              <w:t>-</w:t>
            </w:r>
            <w:r>
              <w:t xml:space="preserve"> </w:t>
            </w:r>
            <w:r w:rsidR="00BF63C8">
              <w:t xml:space="preserve">au moins </w:t>
            </w:r>
            <w:r>
              <w:t xml:space="preserve">70% </w:t>
            </w:r>
          </w:p>
        </w:tc>
        <w:tc>
          <w:tcPr>
            <w:tcW w:w="4509" w:type="dxa"/>
          </w:tcPr>
          <w:p w14:paraId="36AB3468" w14:textId="4FFDC488" w:rsidR="006C35FC" w:rsidRPr="00614B42" w:rsidRDefault="006C35FC" w:rsidP="00153366">
            <w:pPr>
              <w:pStyle w:val="ListParagraph"/>
              <w:tabs>
                <w:tab w:val="left" w:pos="1014"/>
              </w:tabs>
              <w:spacing w:line="276" w:lineRule="auto"/>
              <w:ind w:left="0"/>
              <w:jc w:val="left"/>
            </w:pPr>
            <w:r>
              <w:t xml:space="preserve">FSC </w:t>
            </w:r>
            <w:r w:rsidR="009D04D4">
              <w:t>Mixte</w:t>
            </w:r>
          </w:p>
        </w:tc>
      </w:tr>
      <w:tr w:rsidR="006C35FC" w:rsidRPr="00614B42" w14:paraId="0CAE15B6" w14:textId="77777777" w:rsidTr="006C35FC">
        <w:tc>
          <w:tcPr>
            <w:tcW w:w="4508" w:type="dxa"/>
          </w:tcPr>
          <w:p w14:paraId="4AC2CC6F" w14:textId="556979A9" w:rsidR="006C35FC" w:rsidRPr="00614B42" w:rsidRDefault="00BF63C8" w:rsidP="00153366">
            <w:pPr>
              <w:pStyle w:val="ListParagraph"/>
              <w:tabs>
                <w:tab w:val="left" w:pos="1014"/>
              </w:tabs>
              <w:spacing w:line="276" w:lineRule="auto"/>
              <w:ind w:left="0"/>
              <w:jc w:val="left"/>
            </w:pPr>
            <w:r>
              <w:t>FSC Mixte Crédit</w:t>
            </w:r>
          </w:p>
        </w:tc>
        <w:tc>
          <w:tcPr>
            <w:tcW w:w="4509" w:type="dxa"/>
          </w:tcPr>
          <w:p w14:paraId="2E2997B7" w14:textId="4A6D2395" w:rsidR="006C35FC" w:rsidRPr="00614B42" w:rsidRDefault="006C35FC" w:rsidP="00153366">
            <w:pPr>
              <w:pStyle w:val="ListParagraph"/>
              <w:tabs>
                <w:tab w:val="left" w:pos="1014"/>
              </w:tabs>
              <w:spacing w:line="276" w:lineRule="auto"/>
              <w:ind w:left="0"/>
              <w:jc w:val="left"/>
            </w:pPr>
            <w:r>
              <w:t xml:space="preserve">FSC </w:t>
            </w:r>
            <w:r w:rsidR="009D04D4">
              <w:t>Mixte</w:t>
            </w:r>
          </w:p>
        </w:tc>
      </w:tr>
      <w:tr w:rsidR="006C35FC" w:rsidRPr="00614B42" w14:paraId="6EFD62C5" w14:textId="77777777" w:rsidTr="006C35FC">
        <w:tc>
          <w:tcPr>
            <w:tcW w:w="4508" w:type="dxa"/>
          </w:tcPr>
          <w:p w14:paraId="0D838C83" w14:textId="4FDF6A6C" w:rsidR="006C35FC" w:rsidRPr="00614B42" w:rsidRDefault="00CD1003" w:rsidP="00153366">
            <w:pPr>
              <w:pStyle w:val="ListParagraph"/>
              <w:tabs>
                <w:tab w:val="left" w:pos="1014"/>
              </w:tabs>
              <w:spacing w:line="276" w:lineRule="auto"/>
              <w:ind w:left="0"/>
              <w:jc w:val="left"/>
            </w:pPr>
            <w:r>
              <w:lastRenderedPageBreak/>
              <w:t xml:space="preserve">Bois recyclé FSC - </w:t>
            </w:r>
            <w:r w:rsidR="009D04D4">
              <w:t>au moins 70%</w:t>
            </w:r>
            <w:r>
              <w:t xml:space="preserve"> de matériau </w:t>
            </w:r>
            <w:r w:rsidR="009D04D4">
              <w:t xml:space="preserve">post-consommateur </w:t>
            </w:r>
            <w:r>
              <w:t xml:space="preserve">récupéré </w:t>
            </w:r>
          </w:p>
        </w:tc>
        <w:tc>
          <w:tcPr>
            <w:tcW w:w="4509" w:type="dxa"/>
          </w:tcPr>
          <w:p w14:paraId="0AB22335" w14:textId="49028A53" w:rsidR="006C35FC" w:rsidRPr="00614B42" w:rsidRDefault="006C35FC" w:rsidP="00153366">
            <w:pPr>
              <w:pStyle w:val="ListParagraph"/>
              <w:tabs>
                <w:tab w:val="left" w:pos="1014"/>
              </w:tabs>
              <w:spacing w:line="276" w:lineRule="auto"/>
              <w:ind w:left="0"/>
              <w:jc w:val="left"/>
            </w:pPr>
            <w:r>
              <w:t xml:space="preserve">FSC </w:t>
            </w:r>
            <w:r w:rsidR="009D04D4">
              <w:t>R</w:t>
            </w:r>
            <w:r>
              <w:t>ecyclé</w:t>
            </w:r>
          </w:p>
        </w:tc>
      </w:tr>
      <w:tr w:rsidR="006C35FC" w:rsidRPr="00614B42" w14:paraId="05F09151" w14:textId="77777777" w:rsidTr="006C35FC">
        <w:tc>
          <w:tcPr>
            <w:tcW w:w="4508" w:type="dxa"/>
          </w:tcPr>
          <w:p w14:paraId="09C31A74" w14:textId="77777777" w:rsidR="006C35FC" w:rsidRPr="00614B42" w:rsidRDefault="00CD1003" w:rsidP="00153366">
            <w:pPr>
              <w:pStyle w:val="ListParagraph"/>
              <w:tabs>
                <w:tab w:val="left" w:pos="1014"/>
              </w:tabs>
              <w:spacing w:line="276" w:lineRule="auto"/>
              <w:ind w:left="0"/>
              <w:jc w:val="left"/>
            </w:pPr>
            <w:r>
              <w:t>Papier recyclé FSC - aucun seuil</w:t>
            </w:r>
          </w:p>
        </w:tc>
        <w:tc>
          <w:tcPr>
            <w:tcW w:w="4509" w:type="dxa"/>
          </w:tcPr>
          <w:p w14:paraId="1CDA836C" w14:textId="01816ADF" w:rsidR="006C35FC" w:rsidRPr="00614B42" w:rsidRDefault="006C35FC" w:rsidP="00153366">
            <w:pPr>
              <w:pStyle w:val="ListParagraph"/>
              <w:tabs>
                <w:tab w:val="left" w:pos="1014"/>
              </w:tabs>
              <w:spacing w:line="276" w:lineRule="auto"/>
              <w:ind w:left="0"/>
              <w:jc w:val="left"/>
            </w:pPr>
            <w:r>
              <w:t xml:space="preserve">FSC </w:t>
            </w:r>
            <w:r w:rsidR="009D04D4">
              <w:t>R</w:t>
            </w:r>
            <w:r>
              <w:t>ecyclé</w:t>
            </w:r>
          </w:p>
        </w:tc>
      </w:tr>
      <w:tr w:rsidR="006C35FC" w:rsidRPr="00614B42" w14:paraId="3ADE7C07" w14:textId="77777777" w:rsidTr="006C35FC">
        <w:tc>
          <w:tcPr>
            <w:tcW w:w="4508" w:type="dxa"/>
          </w:tcPr>
          <w:p w14:paraId="7903840C" w14:textId="5CEDA2E2" w:rsidR="006C35FC" w:rsidRPr="00614B42" w:rsidRDefault="006C35FC" w:rsidP="00153366">
            <w:pPr>
              <w:pStyle w:val="ListParagraph"/>
              <w:tabs>
                <w:tab w:val="left" w:pos="1014"/>
              </w:tabs>
              <w:spacing w:line="276" w:lineRule="auto"/>
              <w:ind w:left="0"/>
              <w:jc w:val="left"/>
            </w:pPr>
            <w:r>
              <w:t>FSC recyclé</w:t>
            </w:r>
            <w:r w:rsidR="009D04D4">
              <w:t xml:space="preserve"> Crédit</w:t>
            </w:r>
          </w:p>
        </w:tc>
        <w:tc>
          <w:tcPr>
            <w:tcW w:w="4509" w:type="dxa"/>
          </w:tcPr>
          <w:p w14:paraId="16EDC656" w14:textId="238EA8F2" w:rsidR="006C35FC" w:rsidRPr="00614B42" w:rsidRDefault="006C35FC" w:rsidP="00153366">
            <w:pPr>
              <w:pStyle w:val="ListParagraph"/>
              <w:tabs>
                <w:tab w:val="left" w:pos="1014"/>
              </w:tabs>
              <w:spacing w:line="276" w:lineRule="auto"/>
              <w:ind w:left="0"/>
              <w:jc w:val="left"/>
            </w:pPr>
            <w:r>
              <w:t xml:space="preserve">FSC </w:t>
            </w:r>
            <w:r w:rsidR="009D04D4">
              <w:t>R</w:t>
            </w:r>
            <w:r>
              <w:t>ecyclé</w:t>
            </w:r>
          </w:p>
        </w:tc>
      </w:tr>
    </w:tbl>
    <w:p w14:paraId="0448E785" w14:textId="77777777" w:rsidR="00FB56EF" w:rsidRPr="00614B42" w:rsidRDefault="00614B42" w:rsidP="00FB56EF">
      <w:pPr>
        <w:tabs>
          <w:tab w:val="left" w:pos="1014"/>
        </w:tabs>
        <w:spacing w:after="240" w:line="276" w:lineRule="auto"/>
        <w:jc w:val="left"/>
      </w:pPr>
      <w:r>
        <w:br/>
        <w:t xml:space="preserve">Pour chaque produit étiqueté, nous sélectionnons une étiquette FSC qui correspond au type de matériau. </w:t>
      </w:r>
    </w:p>
    <w:p w14:paraId="7BE69E06" w14:textId="6D6D839A" w:rsidR="00FB56EF" w:rsidRPr="00614B42" w:rsidRDefault="00C63F0F" w:rsidP="00FB56EF">
      <w:pPr>
        <w:pStyle w:val="ListParagraph"/>
        <w:numPr>
          <w:ilvl w:val="1"/>
          <w:numId w:val="26"/>
        </w:numPr>
        <w:tabs>
          <w:tab w:val="left" w:pos="1014"/>
        </w:tabs>
        <w:spacing w:after="240" w:line="276" w:lineRule="auto"/>
        <w:ind w:left="680" w:hanging="567"/>
        <w:jc w:val="left"/>
      </w:pPr>
      <w:r>
        <w:rPr>
          <w:noProof/>
        </w:rPr>
        <mc:AlternateContent>
          <mc:Choice Requires="wps">
            <w:drawing>
              <wp:anchor distT="0" distB="0" distL="114300" distR="114300" simplePos="0" relativeHeight="251702784" behindDoc="0" locked="0" layoutInCell="1" allowOverlap="1" wp14:anchorId="5ADD309F" wp14:editId="61615101">
                <wp:simplePos x="0" y="0"/>
                <wp:positionH relativeFrom="margin">
                  <wp:posOffset>3186430</wp:posOffset>
                </wp:positionH>
                <wp:positionV relativeFrom="paragraph">
                  <wp:posOffset>-62865</wp:posOffset>
                </wp:positionV>
                <wp:extent cx="2476500" cy="89090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90905"/>
                        </a:xfrm>
                        <a:prstGeom prst="rect">
                          <a:avLst/>
                        </a:prstGeom>
                        <a:solidFill>
                          <a:srgbClr val="005C40"/>
                        </a:solidFill>
                        <a:ln w="9525">
                          <a:noFill/>
                          <a:miter lim="800000"/>
                          <a:headEnd/>
                          <a:tailEnd/>
                        </a:ln>
                      </wps:spPr>
                      <wps:txbx>
                        <w:txbxContent>
                          <w:p w14:paraId="401CF7E8" w14:textId="77777777" w:rsidR="00A36848" w:rsidRPr="00756F73" w:rsidRDefault="00A36848" w:rsidP="00584562">
                            <w:pPr>
                              <w:shd w:val="clear" w:color="auto" w:fill="005C40"/>
                              <w:jc w:val="left"/>
                              <w:rPr>
                                <w:color w:val="FFFFFF" w:themeColor="background1"/>
                              </w:rPr>
                            </w:pPr>
                            <w:r>
                              <w:rPr>
                                <w:color w:val="FFFFFF" w:themeColor="background1"/>
                              </w:rPr>
                              <w:t xml:space="preserve">Le code unique de la licence d'utilisation des marques FSC de Société SA est : </w:t>
                            </w:r>
                          </w:p>
                          <w:p w14:paraId="325F45CA" w14:textId="77777777" w:rsidR="00A36848" w:rsidRPr="00E13421" w:rsidRDefault="00A36848" w:rsidP="00584562">
                            <w:pPr>
                              <w:shd w:val="clear" w:color="auto" w:fill="005C40"/>
                              <w:jc w:val="left"/>
                              <w:rPr>
                                <w:b/>
                                <w:color w:val="FFFFFF" w:themeColor="background1"/>
                                <w:sz w:val="20"/>
                                <w:szCs w:val="20"/>
                              </w:rPr>
                            </w:pPr>
                            <w:r>
                              <w:rPr>
                                <w:b/>
                                <w:color w:val="FFFFFF" w:themeColor="background1"/>
                                <w:sz w:val="20"/>
                              </w:rPr>
                              <w:t>FSC</w:t>
                            </w:r>
                            <w:r>
                              <w:rPr>
                                <w:color w:val="FFFFFF" w:themeColor="background1"/>
                                <w:sz w:val="20"/>
                              </w:rPr>
                              <w:t>™</w:t>
                            </w:r>
                            <w:r>
                              <w:rPr>
                                <w:b/>
                                <w:color w:val="FFFFFF" w:themeColor="background1"/>
                                <w:sz w:val="20"/>
                              </w:rPr>
                              <w:t xml:space="preserve"> CXXXXXX / FSC</w:t>
                            </w:r>
                            <w:r>
                              <w:rPr>
                                <w:color w:val="FFFFFF" w:themeColor="background1"/>
                                <w:sz w:val="20"/>
                                <w:vertAlign w:val="superscript"/>
                              </w:rPr>
                              <w:t>®</w:t>
                            </w:r>
                            <w:r>
                              <w:rPr>
                                <w:b/>
                                <w:color w:val="FFFFFF" w:themeColor="background1"/>
                                <w:sz w:val="20"/>
                              </w:rPr>
                              <w:t xml:space="preserve"> CXXXXXX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D309F" id="Text Box 2" o:spid="_x0000_s1037" type="#_x0000_t202" style="position:absolute;left:0;text-align:left;margin-left:250.9pt;margin-top:-4.95pt;width:195pt;height:70.15pt;z-index:2517027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" fillcolor="#005c40" stroked="f">
                <v:textbox style="mso-fit-shape-to-text:t">
                  <w:txbxContent>
                    <w:p w14:paraId="401CF7E8" w14:textId="77777777" w:rsidR="00A36848" w:rsidRPr="00756F73" w:rsidRDefault="00A36848" w:rsidP="00584562">
                      <w:pPr>
                        <w:shd w:val="clear" w:color="auto" w:fill="005C40"/>
                        <w:jc w:val="left"/>
                        <w:rPr>
                          <w:color w:val="FFFFFF" w:themeColor="background1"/>
                        </w:rPr>
                      </w:pPr>
                      <w:r>
                        <w:rPr>
                          <w:color w:val="FFFFFF" w:themeColor="background1"/>
                        </w:rPr>
                        <w:t xml:space="preserve">Le code unique de la licence d'utilisation des marques FSC de Société SA est : </w:t>
                      </w:r>
                    </w:p>
                    <w:p w14:paraId="325F45CA" w14:textId="77777777" w:rsidR="00A36848" w:rsidRPr="00E13421" w:rsidRDefault="00A36848" w:rsidP="00584562">
                      <w:pPr>
                        <w:shd w:val="clear" w:color="auto" w:fill="005C40"/>
                        <w:jc w:val="left"/>
                        <w:rPr>
                          <w:b/>
                          <w:color w:val="FFFFFF" w:themeColor="background1"/>
                          <w:sz w:val="20"/>
                          <w:szCs w:val="20"/>
                        </w:rPr>
                      </w:pPr>
                      <w:r>
                        <w:rPr>
                          <w:b/>
                          <w:color w:val="FFFFFF" w:themeColor="background1"/>
                          <w:sz w:val="20"/>
                        </w:rPr>
                        <w:t>FSC</w:t>
                      </w:r>
                      <w:r>
                        <w:rPr>
                          <w:color w:val="FFFFFF" w:themeColor="background1"/>
                          <w:sz w:val="20"/>
                        </w:rPr>
                        <w:t>™</w:t>
                      </w:r>
                      <w:r>
                        <w:rPr>
                          <w:b/>
                          <w:color w:val="FFFFFF" w:themeColor="background1"/>
                          <w:sz w:val="20"/>
                        </w:rPr>
                        <w:t xml:space="preserve"> CXXXXXX / FSC</w:t>
                      </w:r>
                      <w:r>
                        <w:rPr>
                          <w:color w:val="FFFFFF" w:themeColor="background1"/>
                          <w:sz w:val="20"/>
                          <w:vertAlign w:val="superscript"/>
                        </w:rPr>
                        <w:t>®</w:t>
                      </w:r>
                      <w:r>
                        <w:rPr>
                          <w:b/>
                          <w:color w:val="FFFFFF" w:themeColor="background1"/>
                          <w:sz w:val="20"/>
                        </w:rPr>
                        <w:t xml:space="preserve"> CXXXXXX</w:t>
                      </w:r>
                    </w:p>
                  </w:txbxContent>
                </v:textbox>
                <w10:wrap type="square" anchorx="margin"/>
              </v:shape>
            </w:pict>
          </mc:Fallback>
        </mc:AlternateContent>
      </w:r>
      <w:r w:rsidR="00FB56EF">
        <w:t>Toutes les approbations de marque sont conservées pendant 5 ans au moins.</w:t>
      </w:r>
    </w:p>
    <w:p w14:paraId="59493BAC" w14:textId="5C36D4D4" w:rsidR="00FB56EF" w:rsidRPr="00614B42" w:rsidRDefault="00FB56EF" w:rsidP="00FB56EF">
      <w:pPr>
        <w:pStyle w:val="ListParagraph"/>
        <w:numPr>
          <w:ilvl w:val="1"/>
          <w:numId w:val="26"/>
        </w:numPr>
        <w:tabs>
          <w:tab w:val="left" w:pos="1014"/>
        </w:tabs>
        <w:spacing w:after="240" w:line="276" w:lineRule="auto"/>
        <w:ind w:left="680" w:hanging="567"/>
        <w:jc w:val="left"/>
      </w:pPr>
      <w:r>
        <w:t>La personne-contact de notre organisme de certification chargée de la gestion de l'obtention des approbations de logos est : [NOM], courriel [adresse électronique].</w:t>
      </w:r>
    </w:p>
    <w:p w14:paraId="15D75B99" w14:textId="0C5A982F" w:rsidR="00614B42" w:rsidRDefault="00293E3A" w:rsidP="00614B42">
      <w:bookmarkStart w:id="36" w:name="_Hlk513197144"/>
      <w:r w:rsidRPr="00825060">
        <w:rPr>
          <w:b/>
        </w:rPr>
        <w:t>Système de gestion des marques</w:t>
      </w:r>
    </w:p>
    <w:p w14:paraId="01E1BB60" w14:textId="77777777" w:rsidR="00293E3A" w:rsidRPr="003865C9" w:rsidRDefault="00293E3A" w:rsidP="003865C9">
      <w:pPr>
        <w:tabs>
          <w:tab w:val="left" w:pos="1014"/>
        </w:tabs>
        <w:spacing w:after="240" w:line="276" w:lineRule="auto"/>
        <w:jc w:val="left"/>
        <w:rPr>
          <w:rFonts w:cs="Arial"/>
          <w:szCs w:val="18"/>
        </w:rPr>
      </w:pPr>
      <w:r>
        <w:t xml:space="preserve">Notre organisation met en œuvre son propre système de gestion des marques afin de s'assurer que toutes les marques sont approuvées avant leur utilisation. </w:t>
      </w:r>
    </w:p>
    <w:p w14:paraId="4BDE0D98" w14:textId="1566D229" w:rsidR="00293E3A" w:rsidRPr="003865C9" w:rsidRDefault="00293E3A" w:rsidP="003865C9">
      <w:pPr>
        <w:tabs>
          <w:tab w:val="left" w:pos="1014"/>
        </w:tabs>
        <w:spacing w:after="240" w:line="276" w:lineRule="auto"/>
        <w:jc w:val="left"/>
        <w:rPr>
          <w:rFonts w:cs="Arial"/>
          <w:szCs w:val="18"/>
        </w:rPr>
      </w:pPr>
      <w:r>
        <w:t xml:space="preserve">Notre système </w:t>
      </w:r>
      <w:r w:rsidR="00473607">
        <w:t xml:space="preserve">interne </w:t>
      </w:r>
      <w:r>
        <w:t xml:space="preserve">couvre uniquement l’utilisation hors-produit pour laquelle M. </w:t>
      </w:r>
      <w:r w:rsidR="00BF63C8">
        <w:t xml:space="preserve">X </w:t>
      </w:r>
      <w:r>
        <w:t>a la responsabilité générale et l</w:t>
      </w:r>
      <w:r w:rsidR="00BF63C8">
        <w:t>’autorité en ce qui concerne</w:t>
      </w:r>
      <w:r>
        <w:t xml:space="preserve"> la conformité de l’organisation ainsi que </w:t>
      </w:r>
      <w:r w:rsidR="00BF63C8">
        <w:t xml:space="preserve">la communication </w:t>
      </w:r>
      <w:r>
        <w:t xml:space="preserve">avec </w:t>
      </w:r>
      <w:proofErr w:type="spellStart"/>
      <w:r>
        <w:t>NEPCon</w:t>
      </w:r>
      <w:proofErr w:type="spellEnd"/>
      <w:r>
        <w:t xml:space="preserve"> </w:t>
      </w:r>
      <w:r w:rsidR="00BF63C8">
        <w:t>à propos de</w:t>
      </w:r>
      <w:r>
        <w:t xml:space="preserve"> l’utilisation des marques. </w:t>
      </w:r>
    </w:p>
    <w:p w14:paraId="20BC5125" w14:textId="19C33487" w:rsidR="00293E3A" w:rsidRPr="003865C9" w:rsidRDefault="00293E3A" w:rsidP="003865C9">
      <w:pPr>
        <w:tabs>
          <w:tab w:val="left" w:pos="1014"/>
        </w:tabs>
        <w:spacing w:after="240" w:line="276" w:lineRule="auto"/>
        <w:jc w:val="left"/>
        <w:rPr>
          <w:rFonts w:cs="Arial"/>
          <w:szCs w:val="18"/>
        </w:rPr>
      </w:pPr>
      <w:r>
        <w:t xml:space="preserve">M. </w:t>
      </w:r>
      <w:r w:rsidR="00773C78">
        <w:t xml:space="preserve">Y </w:t>
      </w:r>
      <w:r>
        <w:t xml:space="preserve">et Mme </w:t>
      </w:r>
      <w:r w:rsidR="00773C78">
        <w:t xml:space="preserve">Z </w:t>
      </w:r>
      <w:r>
        <w:t xml:space="preserve">ont suivi une formation sur l'utilisation des marques FSC et agissent en tant qu'approbateurs internes. Leurs connaissances </w:t>
      </w:r>
      <w:r w:rsidR="00773C78">
        <w:t xml:space="preserve">ont </w:t>
      </w:r>
      <w:r>
        <w:t xml:space="preserve">été évaluées et approuvées par </w:t>
      </w:r>
      <w:proofErr w:type="spellStart"/>
      <w:r>
        <w:t>NEPCon</w:t>
      </w:r>
      <w:proofErr w:type="spellEnd"/>
      <w:r>
        <w:t xml:space="preserve">. </w:t>
      </w:r>
    </w:p>
    <w:p w14:paraId="7381C983" w14:textId="528D3BA3" w:rsidR="00293E3A" w:rsidRPr="003865C9" w:rsidRDefault="00773C78" w:rsidP="003865C9">
      <w:pPr>
        <w:tabs>
          <w:tab w:val="left" w:pos="1014"/>
        </w:tabs>
        <w:spacing w:after="240" w:line="276" w:lineRule="auto"/>
        <w:jc w:val="left"/>
        <w:rPr>
          <w:rFonts w:cs="Arial"/>
          <w:szCs w:val="18"/>
        </w:rPr>
      </w:pPr>
      <w:r>
        <w:t>Ils délivreront en interne des autorisations sur la base de cette procédure de gestion</w:t>
      </w:r>
      <w:r w:rsidR="00293E3A">
        <w:t xml:space="preserve">. M. </w:t>
      </w:r>
      <w:r>
        <w:t xml:space="preserve">X </w:t>
      </w:r>
      <w:r w:rsidR="00293E3A">
        <w:t>animera également des formations annuelles sur la version actualisée de nos procédures afin de garantir la compétence lors de la mise en œuvre du système de gestion de l'utilisation des marques.</w:t>
      </w:r>
    </w:p>
    <w:p w14:paraId="551C94F5" w14:textId="0F35C8F0" w:rsidR="00293E3A" w:rsidRPr="003865C9" w:rsidRDefault="00293E3A" w:rsidP="003865C9">
      <w:pPr>
        <w:tabs>
          <w:tab w:val="left" w:pos="1014"/>
        </w:tabs>
        <w:spacing w:after="240" w:line="276" w:lineRule="auto"/>
        <w:jc w:val="left"/>
      </w:pPr>
      <w:r>
        <w:t xml:space="preserve">La procédure à suivre pour faire approuver une nouvelle utilisation hors-produit des marques se déroule ainsi : </w:t>
      </w:r>
    </w:p>
    <w:p w14:paraId="448B6A46" w14:textId="162B1051" w:rsidR="00293E3A" w:rsidRDefault="00293E3A" w:rsidP="00293E3A">
      <w:pPr>
        <w:pStyle w:val="ListParagraph"/>
        <w:numPr>
          <w:ilvl w:val="0"/>
          <w:numId w:val="46"/>
        </w:numPr>
        <w:spacing w:before="0" w:after="160" w:line="259" w:lineRule="auto"/>
        <w:contextualSpacing/>
        <w:jc w:val="left"/>
        <w:rPr>
          <w:rFonts w:cs="Arial"/>
          <w:szCs w:val="18"/>
        </w:rPr>
      </w:pPr>
      <w:r>
        <w:t xml:space="preserve">Envoyer un courriel à Mr. </w:t>
      </w:r>
      <w:r w:rsidR="00773C78">
        <w:t xml:space="preserve">Y </w:t>
      </w:r>
      <w:r>
        <w:t xml:space="preserve">et / ou Ms. </w:t>
      </w:r>
      <w:r w:rsidR="00773C78">
        <w:t xml:space="preserve">Z </w:t>
      </w:r>
      <w:r>
        <w:t>et y joindre l'illustration</w:t>
      </w:r>
      <w:r w:rsidR="00773C78">
        <w:t xml:space="preserve"> concernée</w:t>
      </w:r>
    </w:p>
    <w:p w14:paraId="3378CF28" w14:textId="73F5A463" w:rsidR="00293E3A" w:rsidRDefault="00293E3A" w:rsidP="00293E3A">
      <w:pPr>
        <w:pStyle w:val="ListParagraph"/>
        <w:numPr>
          <w:ilvl w:val="0"/>
          <w:numId w:val="46"/>
        </w:numPr>
        <w:spacing w:before="0" w:after="160" w:line="259" w:lineRule="auto"/>
        <w:contextualSpacing/>
        <w:jc w:val="left"/>
        <w:rPr>
          <w:rFonts w:cs="Arial"/>
          <w:szCs w:val="18"/>
        </w:rPr>
      </w:pPr>
      <w:r>
        <w:t xml:space="preserve">M. </w:t>
      </w:r>
      <w:r w:rsidR="00773C78">
        <w:t xml:space="preserve">Y </w:t>
      </w:r>
      <w:r>
        <w:t xml:space="preserve">et / ou Mme </w:t>
      </w:r>
      <w:r w:rsidR="00773C78">
        <w:t xml:space="preserve">Z </w:t>
      </w:r>
      <w:r>
        <w:t>l'examineront et vous répondront par courrier électronique.</w:t>
      </w:r>
    </w:p>
    <w:p w14:paraId="3CAFEF33" w14:textId="77777777" w:rsidR="00293E3A" w:rsidRDefault="00293E3A" w:rsidP="00293E3A">
      <w:pPr>
        <w:pStyle w:val="ListParagraph"/>
        <w:numPr>
          <w:ilvl w:val="1"/>
          <w:numId w:val="46"/>
        </w:numPr>
        <w:spacing w:before="0" w:after="160" w:line="259" w:lineRule="auto"/>
        <w:contextualSpacing/>
        <w:jc w:val="left"/>
        <w:rPr>
          <w:rFonts w:cs="Arial"/>
          <w:szCs w:val="18"/>
        </w:rPr>
      </w:pPr>
      <w:r>
        <w:t xml:space="preserve">L'objet du courriel sera : </w:t>
      </w:r>
    </w:p>
    <w:p w14:paraId="44783DCF" w14:textId="77777777" w:rsidR="00293E3A" w:rsidRDefault="00293E3A" w:rsidP="00293E3A">
      <w:pPr>
        <w:pStyle w:val="ListParagraph"/>
        <w:ind w:left="1440"/>
        <w:rPr>
          <w:rFonts w:cs="Arial"/>
          <w:szCs w:val="18"/>
        </w:rPr>
      </w:pPr>
      <w:r>
        <w:t xml:space="preserve">Numéro d'approbation (3 chiffres) </w:t>
      </w:r>
      <w:proofErr w:type="spellStart"/>
      <w:r>
        <w:t>CdT</w:t>
      </w:r>
      <w:proofErr w:type="spellEnd"/>
      <w:r>
        <w:t xml:space="preserve"> </w:t>
      </w:r>
      <w:proofErr w:type="spellStart"/>
      <w:r>
        <w:t>Mrq</w:t>
      </w:r>
      <w:proofErr w:type="spellEnd"/>
      <w:r>
        <w:t xml:space="preserve"> </w:t>
      </w:r>
      <w:proofErr w:type="spellStart"/>
      <w:r>
        <w:t>jjmmaa</w:t>
      </w:r>
      <w:proofErr w:type="spellEnd"/>
    </w:p>
    <w:p w14:paraId="53E81693" w14:textId="77777777" w:rsidR="00293E3A" w:rsidRPr="003865C9" w:rsidRDefault="00293E3A" w:rsidP="003865C9">
      <w:pPr>
        <w:pStyle w:val="ListParagraph"/>
        <w:numPr>
          <w:ilvl w:val="0"/>
          <w:numId w:val="46"/>
        </w:numPr>
        <w:spacing w:before="0" w:after="160" w:line="259" w:lineRule="auto"/>
        <w:contextualSpacing/>
        <w:jc w:val="left"/>
        <w:rPr>
          <w:rFonts w:cs="Arial"/>
          <w:szCs w:val="18"/>
        </w:rPr>
      </w:pPr>
      <w:r>
        <w:t xml:space="preserve">Toutes nos approbations sont sauvegardées dans un dossier (Approbations Marques FSC) de notre système informatique et conservées pendant 5 ans au moins.  </w:t>
      </w:r>
    </w:p>
    <w:p w14:paraId="09B6E038" w14:textId="54F4A740" w:rsidR="00293E3A" w:rsidRDefault="00293E3A" w:rsidP="003865C9">
      <w:pPr>
        <w:spacing w:before="0" w:after="160" w:line="259" w:lineRule="auto"/>
        <w:contextualSpacing/>
        <w:jc w:val="left"/>
        <w:rPr>
          <w:rFonts w:cs="Arial"/>
          <w:szCs w:val="18"/>
        </w:rPr>
      </w:pPr>
      <w:r>
        <w:t xml:space="preserve">Avant chaque nouvelle utilisation des marques FSC sur </w:t>
      </w:r>
      <w:r w:rsidR="00773C78">
        <w:t xml:space="preserve">un </w:t>
      </w:r>
      <w:r>
        <w:t xml:space="preserve">produit, Mr. </w:t>
      </w:r>
      <w:r w:rsidR="00773C78">
        <w:t xml:space="preserve">X </w:t>
      </w:r>
      <w:r>
        <w:t xml:space="preserve">s'assure que </w:t>
      </w:r>
      <w:bookmarkStart w:id="37" w:name="_Hlk513197859"/>
      <w:r>
        <w:t xml:space="preserve">l'utilisation de la marque est approuvée, de manière externe, par notre organisme de certification, </w:t>
      </w:r>
      <w:proofErr w:type="spellStart"/>
      <w:r>
        <w:t>NEPCon</w:t>
      </w:r>
      <w:proofErr w:type="spellEnd"/>
      <w:r>
        <w:t>.</w:t>
      </w:r>
    </w:p>
    <w:p w14:paraId="47C47D84" w14:textId="77777777" w:rsidR="003865C9" w:rsidRPr="003865C9" w:rsidRDefault="003865C9" w:rsidP="003865C9">
      <w:pPr>
        <w:spacing w:before="0" w:after="160" w:line="259" w:lineRule="auto"/>
        <w:contextualSpacing/>
        <w:jc w:val="left"/>
        <w:rPr>
          <w:rFonts w:cs="Arial"/>
          <w:szCs w:val="18"/>
        </w:rPr>
      </w:pPr>
    </w:p>
    <w:bookmarkEnd w:id="36"/>
    <w:p w14:paraId="580FFB22" w14:textId="0F099956" w:rsidR="00C6626B" w:rsidRPr="00C6626B" w:rsidRDefault="00C6626B" w:rsidP="00C6626B">
      <w:pPr>
        <w:rPr>
          <w:b/>
          <w:szCs w:val="18"/>
        </w:rPr>
      </w:pPr>
      <w:r>
        <w:rPr>
          <w:b/>
        </w:rPr>
        <w:t xml:space="preserve">(NB : Avant d'utiliser un système de contrôle interne, l'organisation doit faire preuve d'une bonne compréhension des exigences pertinentes en soumettant </w:t>
      </w:r>
      <w:r w:rsidR="00473607">
        <w:rPr>
          <w:b/>
        </w:rPr>
        <w:t xml:space="preserve">un nombre suffisant de </w:t>
      </w:r>
      <w:r>
        <w:rPr>
          <w:b/>
        </w:rPr>
        <w:t>demandes d'approbation</w:t>
      </w:r>
      <w:r w:rsidR="00473607">
        <w:rPr>
          <w:b/>
        </w:rPr>
        <w:t xml:space="preserve"> consécutives auprès de l'organisme, ces demandes devant être conformes et concerner </w:t>
      </w:r>
      <w:r>
        <w:rPr>
          <w:b/>
        </w:rPr>
        <w:t xml:space="preserve">chaque type d'utilisation prévue (par </w:t>
      </w:r>
      <w:r w:rsidR="00773C78">
        <w:rPr>
          <w:b/>
        </w:rPr>
        <w:t>ex</w:t>
      </w:r>
      <w:r>
        <w:rPr>
          <w:b/>
        </w:rPr>
        <w:t xml:space="preserve">. </w:t>
      </w:r>
      <w:r w:rsidR="00473607">
        <w:rPr>
          <w:b/>
        </w:rPr>
        <w:t>l</w:t>
      </w:r>
      <w:r>
        <w:rPr>
          <w:b/>
        </w:rPr>
        <w:t xml:space="preserve">es organisations </w:t>
      </w:r>
      <w:r w:rsidR="00473607">
        <w:rPr>
          <w:b/>
        </w:rPr>
        <w:t>souhaitant contrôler l</w:t>
      </w:r>
      <w:r>
        <w:rPr>
          <w:b/>
        </w:rPr>
        <w:t xml:space="preserve">'étiquetage et </w:t>
      </w:r>
      <w:r w:rsidR="00473607">
        <w:rPr>
          <w:b/>
        </w:rPr>
        <w:t xml:space="preserve">les usages </w:t>
      </w:r>
      <w:r>
        <w:rPr>
          <w:b/>
        </w:rPr>
        <w:t>promotionnel</w:t>
      </w:r>
      <w:r w:rsidR="00473607">
        <w:rPr>
          <w:b/>
        </w:rPr>
        <w:t>s</w:t>
      </w:r>
      <w:r>
        <w:rPr>
          <w:b/>
        </w:rPr>
        <w:t xml:space="preserve"> </w:t>
      </w:r>
      <w:r w:rsidR="00473607">
        <w:rPr>
          <w:b/>
        </w:rPr>
        <w:t>doivent soumettre ces deux types de demande</w:t>
      </w:r>
      <w:r>
        <w:rPr>
          <w:b/>
        </w:rPr>
        <w:t xml:space="preserve">). L'organisme de certification détermine à sa discrétion si l'organisation </w:t>
      </w:r>
      <w:r w:rsidR="00473607">
        <w:rPr>
          <w:b/>
        </w:rPr>
        <w:t>a soumis des dossiers solides</w:t>
      </w:r>
      <w:r>
        <w:rPr>
          <w:b/>
        </w:rPr>
        <w:t>. Sachez que le cours de formation en ligne sur les marques FSC et destiné aux détenteurs de certificats est recommandé.</w:t>
      </w:r>
    </w:p>
    <w:p w14:paraId="78221A72" w14:textId="26ACC3F1" w:rsidR="00C6626B" w:rsidRPr="00C6626B" w:rsidRDefault="00C6626B" w:rsidP="00C6626B">
      <w:pPr>
        <w:rPr>
          <w:b/>
          <w:szCs w:val="18"/>
        </w:rPr>
      </w:pPr>
      <w:r>
        <w:rPr>
          <w:b/>
        </w:rPr>
        <w:lastRenderedPageBreak/>
        <w:t xml:space="preserve">Pour pouvoir utiliser un système </w:t>
      </w:r>
      <w:r w:rsidR="00473607">
        <w:rPr>
          <w:b/>
        </w:rPr>
        <w:t xml:space="preserve">interne </w:t>
      </w:r>
      <w:r>
        <w:rPr>
          <w:b/>
        </w:rPr>
        <w:t xml:space="preserve">de gestion de l’utilisation des marques, l’organisation doit inclure </w:t>
      </w:r>
      <w:r w:rsidR="006F35EC">
        <w:rPr>
          <w:b/>
        </w:rPr>
        <w:t>le référentiel</w:t>
      </w:r>
      <w:r>
        <w:rPr>
          <w:b/>
        </w:rPr>
        <w:t xml:space="preserve"> FSC-STD-50-001 v 2.0 dans la portée de son certificat. Le système, intégrant tous les critères définis à l'Annexe A </w:t>
      </w:r>
      <w:r w:rsidR="006F35EC">
        <w:rPr>
          <w:b/>
        </w:rPr>
        <w:t>de ce référentiel</w:t>
      </w:r>
      <w:r>
        <w:rPr>
          <w:b/>
        </w:rPr>
        <w:t>, est approuvé au préalable par l'organisme de certification avant toute utilisation.)</w:t>
      </w:r>
    </w:p>
    <w:bookmarkEnd w:id="37"/>
    <w:p w14:paraId="4F5D721D" w14:textId="77777777" w:rsidR="00C6626B" w:rsidRPr="00614B42" w:rsidRDefault="00C6626B" w:rsidP="00614B42"/>
    <w:p w14:paraId="4EEF8F30" w14:textId="77777777" w:rsidR="00342D1B" w:rsidRPr="00614B42" w:rsidRDefault="00856B69" w:rsidP="009C454E">
      <w:pPr>
        <w:pStyle w:val="ListParagraph"/>
        <w:numPr>
          <w:ilvl w:val="0"/>
          <w:numId w:val="26"/>
        </w:numPr>
        <w:spacing w:after="240" w:line="276" w:lineRule="auto"/>
        <w:ind w:left="680" w:hanging="680"/>
        <w:outlineLvl w:val="0"/>
        <w:rPr>
          <w:b/>
          <w:color w:val="005C40"/>
          <w:sz w:val="24"/>
        </w:rPr>
      </w:pPr>
      <w:bookmarkStart w:id="38" w:name="_Toc491248593"/>
      <w:bookmarkStart w:id="39" w:name="_Toc513462926"/>
      <w:bookmarkStart w:id="40" w:name="_Toc16506390"/>
      <w:bookmarkEnd w:id="38"/>
      <w:r>
        <w:rPr>
          <w:b/>
          <w:color w:val="005C40"/>
          <w:sz w:val="24"/>
        </w:rPr>
        <w:t>Audit FSC annuel</w:t>
      </w:r>
      <w:bookmarkEnd w:id="39"/>
      <w:bookmarkEnd w:id="40"/>
    </w:p>
    <w:p w14:paraId="5754F74F" w14:textId="77777777" w:rsidR="00856B69" w:rsidRPr="00614B42" w:rsidRDefault="00856B69" w:rsidP="00856B69">
      <w:pPr>
        <w:spacing w:after="240" w:line="276" w:lineRule="auto"/>
        <w:jc w:val="left"/>
      </w:pPr>
      <w:r>
        <w:t>Avant l'audit externe FSC annuel, les documents suivants sont préparés et soumis à la personne-ressource de notre organisme de certification au plus tard trois (3) jours avant la date convenue pour l'audit :</w:t>
      </w:r>
    </w:p>
    <w:p w14:paraId="71A0677D" w14:textId="77777777" w:rsidR="00856B69" w:rsidRPr="00614B42" w:rsidRDefault="00856B69" w:rsidP="00856B69">
      <w:pPr>
        <w:pStyle w:val="ListParagraph"/>
        <w:numPr>
          <w:ilvl w:val="0"/>
          <w:numId w:val="42"/>
        </w:numPr>
        <w:spacing w:after="240" w:line="276" w:lineRule="auto"/>
        <w:jc w:val="left"/>
      </w:pPr>
      <w:r>
        <w:t>Manuel de procédures FSC mis à jour (le présent document)</w:t>
      </w:r>
    </w:p>
    <w:p w14:paraId="31AF25CA" w14:textId="77777777" w:rsidR="00856B69" w:rsidRPr="00614B42" w:rsidRDefault="00856B69" w:rsidP="00856B69">
      <w:pPr>
        <w:pStyle w:val="ListParagraph"/>
        <w:numPr>
          <w:ilvl w:val="0"/>
          <w:numId w:val="42"/>
        </w:numPr>
        <w:spacing w:after="240" w:line="276" w:lineRule="auto"/>
        <w:jc w:val="left"/>
      </w:pPr>
      <w:r>
        <w:t>Documentation à jour sur les formations exécutées (Annexe 2)</w:t>
      </w:r>
    </w:p>
    <w:p w14:paraId="27498822" w14:textId="77777777" w:rsidR="00856B69" w:rsidRPr="00614B42" w:rsidRDefault="00856B69" w:rsidP="00856B69">
      <w:pPr>
        <w:pStyle w:val="ListParagraph"/>
        <w:numPr>
          <w:ilvl w:val="0"/>
          <w:numId w:val="42"/>
        </w:numPr>
        <w:spacing w:after="240" w:line="276" w:lineRule="auto"/>
        <w:jc w:val="left"/>
      </w:pPr>
      <w:r>
        <w:t>Liste à jour des fournisseurs FSC (Annexe 3)</w:t>
      </w:r>
    </w:p>
    <w:p w14:paraId="4AF83A59" w14:textId="77777777" w:rsidR="00856B69" w:rsidRPr="00614B42" w:rsidRDefault="00856B69" w:rsidP="00856B69">
      <w:pPr>
        <w:pStyle w:val="ListParagraph"/>
        <w:numPr>
          <w:ilvl w:val="0"/>
          <w:numId w:val="42"/>
        </w:numPr>
        <w:spacing w:after="240" w:line="276" w:lineRule="auto"/>
        <w:jc w:val="left"/>
      </w:pPr>
      <w:r>
        <w:t>Liste de groupe de produits à jour (Annexe 4)</w:t>
      </w:r>
    </w:p>
    <w:p w14:paraId="2FE33270" w14:textId="77777777" w:rsidR="00856B69" w:rsidRPr="00614B42" w:rsidRDefault="00856B69" w:rsidP="00856B69">
      <w:pPr>
        <w:pStyle w:val="ListParagraph"/>
        <w:numPr>
          <w:ilvl w:val="0"/>
          <w:numId w:val="42"/>
        </w:numPr>
        <w:spacing w:after="240" w:line="276" w:lineRule="auto"/>
        <w:jc w:val="left"/>
      </w:pPr>
      <w:r>
        <w:t>Récapitulatif annuel des volumes, couvrant au minimum les informations suivantes, établi par groupe de produits FSC, le type de produit et la catégorie du matériau :</w:t>
      </w:r>
    </w:p>
    <w:p w14:paraId="3A12BED1" w14:textId="77777777" w:rsidR="00856B69" w:rsidRPr="00614B42" w:rsidRDefault="00856B69" w:rsidP="00856B69">
      <w:pPr>
        <w:pStyle w:val="ListParagraph"/>
        <w:numPr>
          <w:ilvl w:val="0"/>
          <w:numId w:val="43"/>
        </w:numPr>
        <w:spacing w:after="240" w:line="276" w:lineRule="auto"/>
        <w:ind w:left="1134" w:hanging="425"/>
        <w:jc w:val="left"/>
      </w:pPr>
      <w:proofErr w:type="gramStart"/>
      <w:r>
        <w:t>les</w:t>
      </w:r>
      <w:proofErr w:type="gramEnd"/>
      <w:r>
        <w:t xml:space="preserve"> intrants achetés/réceptionnés </w:t>
      </w:r>
    </w:p>
    <w:p w14:paraId="7C2F2061" w14:textId="77777777" w:rsidR="00856B69" w:rsidRPr="00614B42" w:rsidRDefault="00856B69" w:rsidP="00856B69">
      <w:pPr>
        <w:pStyle w:val="ListParagraph"/>
        <w:numPr>
          <w:ilvl w:val="0"/>
          <w:numId w:val="43"/>
        </w:numPr>
        <w:spacing w:after="240" w:line="276" w:lineRule="auto"/>
        <w:ind w:left="1134" w:hanging="425"/>
        <w:jc w:val="left"/>
      </w:pPr>
      <w:proofErr w:type="gramStart"/>
      <w:r>
        <w:t>les</w:t>
      </w:r>
      <w:proofErr w:type="gramEnd"/>
      <w:r>
        <w:t xml:space="preserve"> intrants utilisés pour la production (le cas échéant)</w:t>
      </w:r>
    </w:p>
    <w:p w14:paraId="36FA1BE1" w14:textId="77777777" w:rsidR="00856B69" w:rsidRPr="00614B42" w:rsidRDefault="00856B69" w:rsidP="00856B69">
      <w:pPr>
        <w:pStyle w:val="ListParagraph"/>
        <w:numPr>
          <w:ilvl w:val="0"/>
          <w:numId w:val="43"/>
        </w:numPr>
        <w:spacing w:after="240" w:line="276" w:lineRule="auto"/>
        <w:ind w:left="1134" w:hanging="425"/>
        <w:jc w:val="left"/>
      </w:pPr>
      <w:proofErr w:type="gramStart"/>
      <w:r>
        <w:t>les</w:t>
      </w:r>
      <w:proofErr w:type="gramEnd"/>
      <w:r>
        <w:t xml:space="preserve"> intrants toujours en stock (le cas échéant)</w:t>
      </w:r>
    </w:p>
    <w:p w14:paraId="340C5D48" w14:textId="77777777" w:rsidR="00856B69" w:rsidRPr="00614B42" w:rsidRDefault="00856B69" w:rsidP="00856B69">
      <w:pPr>
        <w:pStyle w:val="ListParagraph"/>
        <w:numPr>
          <w:ilvl w:val="0"/>
          <w:numId w:val="43"/>
        </w:numPr>
        <w:spacing w:after="240" w:line="276" w:lineRule="auto"/>
        <w:ind w:left="1134" w:hanging="425"/>
        <w:jc w:val="left"/>
      </w:pPr>
      <w:proofErr w:type="gramStart"/>
      <w:r>
        <w:t>les</w:t>
      </w:r>
      <w:proofErr w:type="gramEnd"/>
      <w:r>
        <w:t xml:space="preserve"> extrants vendus</w:t>
      </w:r>
    </w:p>
    <w:p w14:paraId="59636520" w14:textId="77777777" w:rsidR="00856B69" w:rsidRPr="00614B42" w:rsidRDefault="00856B69" w:rsidP="00856B69">
      <w:pPr>
        <w:pStyle w:val="ListParagraph"/>
        <w:numPr>
          <w:ilvl w:val="0"/>
          <w:numId w:val="43"/>
        </w:numPr>
        <w:spacing w:after="240" w:line="276" w:lineRule="auto"/>
        <w:ind w:left="1134" w:hanging="425"/>
        <w:jc w:val="left"/>
      </w:pPr>
      <w:proofErr w:type="gramStart"/>
      <w:r>
        <w:t>les</w:t>
      </w:r>
      <w:proofErr w:type="gramEnd"/>
      <w:r>
        <w:t xml:space="preserve"> extrants toujours en stock</w:t>
      </w:r>
    </w:p>
    <w:p w14:paraId="552B71E3" w14:textId="77777777" w:rsidR="00856B69" w:rsidRPr="00614B42" w:rsidRDefault="00856B69" w:rsidP="00856B69">
      <w:pPr>
        <w:pStyle w:val="ListParagraph"/>
        <w:numPr>
          <w:ilvl w:val="0"/>
          <w:numId w:val="44"/>
        </w:numPr>
        <w:spacing w:after="240" w:line="276" w:lineRule="auto"/>
        <w:jc w:val="left"/>
      </w:pPr>
      <w:r>
        <w:t>Contrats d'externalisation (le cas échéant)</w:t>
      </w:r>
    </w:p>
    <w:p w14:paraId="7EBCF591" w14:textId="77777777" w:rsidR="00856B69" w:rsidRPr="00614B42" w:rsidRDefault="00856B69" w:rsidP="00856B69">
      <w:pPr>
        <w:pStyle w:val="ListParagraph"/>
        <w:numPr>
          <w:ilvl w:val="0"/>
          <w:numId w:val="44"/>
        </w:numPr>
        <w:spacing w:after="240" w:line="276" w:lineRule="auto"/>
      </w:pPr>
      <w:r>
        <w:t>Liste des sous-traitants impliqués dans la fabrication des produits certifiés (le cas échéant)</w:t>
      </w:r>
    </w:p>
    <w:p w14:paraId="3225AF4B" w14:textId="77777777" w:rsidR="00856B69" w:rsidRPr="00614B42" w:rsidRDefault="00856B69">
      <w:pPr>
        <w:spacing w:before="0" w:after="200" w:line="276" w:lineRule="auto"/>
        <w:jc w:val="left"/>
        <w:rPr>
          <w:rFonts w:eastAsia="Calibri" w:cs="Tahoma"/>
        </w:rPr>
      </w:pPr>
      <w:r>
        <w:br w:type="page"/>
      </w:r>
    </w:p>
    <w:p w14:paraId="6AC28E36" w14:textId="7E4C3A2D" w:rsidR="00856B69" w:rsidRPr="00614B42" w:rsidRDefault="00856B69" w:rsidP="009C454E">
      <w:pPr>
        <w:pStyle w:val="Heading1"/>
        <w:rPr>
          <w:b w:val="0"/>
          <w:sz w:val="24"/>
        </w:rPr>
      </w:pPr>
      <w:bookmarkStart w:id="41" w:name="_Toc513462927"/>
      <w:bookmarkStart w:id="42" w:name="_Toc16506391"/>
      <w:r>
        <w:rPr>
          <w:sz w:val="24"/>
        </w:rPr>
        <w:lastRenderedPageBreak/>
        <w:t>Annexe</w:t>
      </w:r>
      <w:r w:rsidR="00584562">
        <w:t xml:space="preserve"> </w:t>
      </w:r>
      <w:r>
        <w:rPr>
          <w:sz w:val="24"/>
        </w:rPr>
        <w:t>1 : Politique d'association de Société SA avec le FSC</w:t>
      </w:r>
      <w:bookmarkEnd w:id="41"/>
      <w:bookmarkEnd w:id="42"/>
    </w:p>
    <w:p w14:paraId="44D68FC6" w14:textId="77777777" w:rsidR="00856B69" w:rsidRPr="00614B42" w:rsidRDefault="00856B69" w:rsidP="00856B69">
      <w:pPr>
        <w:spacing w:after="240" w:line="276" w:lineRule="auto"/>
        <w:rPr>
          <w:szCs w:val="18"/>
        </w:rPr>
      </w:pPr>
    </w:p>
    <w:p w14:paraId="765676D1" w14:textId="77777777" w:rsidR="006B65C4" w:rsidRPr="00614B42" w:rsidRDefault="006B65C4" w:rsidP="006B65C4">
      <w:pPr>
        <w:spacing w:after="240" w:line="276" w:lineRule="auto"/>
        <w:jc w:val="center"/>
        <w:rPr>
          <w:b/>
          <w:sz w:val="28"/>
          <w:szCs w:val="18"/>
        </w:rPr>
      </w:pPr>
      <w:proofErr w:type="spellStart"/>
      <w:r>
        <w:rPr>
          <w:b/>
          <w:sz w:val="28"/>
        </w:rPr>
        <w:t>Auto-déclaration</w:t>
      </w:r>
      <w:proofErr w:type="spellEnd"/>
    </w:p>
    <w:p w14:paraId="6E193299" w14:textId="77777777" w:rsidR="006B65C4" w:rsidRPr="00614B42" w:rsidRDefault="006B65C4" w:rsidP="006B65C4">
      <w:pPr>
        <w:spacing w:after="240" w:line="276" w:lineRule="auto"/>
        <w:jc w:val="center"/>
        <w:rPr>
          <w:szCs w:val="18"/>
        </w:rPr>
      </w:pPr>
      <w:proofErr w:type="gramStart"/>
      <w:r>
        <w:t>relative</w:t>
      </w:r>
      <w:proofErr w:type="gramEnd"/>
      <w:r>
        <w:t xml:space="preserve"> à FSC-POL-01-004</w:t>
      </w:r>
    </w:p>
    <w:p w14:paraId="57B70F64" w14:textId="77777777" w:rsidR="006B65C4" w:rsidRPr="00614B42" w:rsidRDefault="006B65C4" w:rsidP="006B65C4">
      <w:pPr>
        <w:spacing w:after="240" w:line="276" w:lineRule="auto"/>
        <w:jc w:val="center"/>
        <w:rPr>
          <w:b/>
          <w:sz w:val="20"/>
          <w:szCs w:val="18"/>
        </w:rPr>
      </w:pPr>
      <w:r>
        <w:rPr>
          <w:b/>
          <w:sz w:val="20"/>
        </w:rPr>
        <w:t>(Politique d'association des organisations avec le FSC)</w:t>
      </w:r>
    </w:p>
    <w:p w14:paraId="24D65A41" w14:textId="77777777" w:rsidR="006B65C4" w:rsidRPr="00614B42" w:rsidRDefault="006B65C4" w:rsidP="006B65C4">
      <w:pPr>
        <w:spacing w:after="240" w:line="276" w:lineRule="auto"/>
        <w:jc w:val="left"/>
        <w:rPr>
          <w:rFonts w:cs="Microsoft Sans Serif"/>
          <w:szCs w:val="18"/>
        </w:rPr>
      </w:pPr>
      <w:r>
        <w:br/>
        <w:t xml:space="preserve">L'organisation signataire est associée au Forest </w:t>
      </w:r>
      <w:proofErr w:type="spellStart"/>
      <w:r>
        <w:t>Stewardship</w:t>
      </w:r>
      <w:proofErr w:type="spellEnd"/>
      <w:r>
        <w:t xml:space="preserve"> </w:t>
      </w:r>
      <w:proofErr w:type="spellStart"/>
      <w:proofErr w:type="gramStart"/>
      <w:r>
        <w:t>Council</w:t>
      </w:r>
      <w:r>
        <w:rPr>
          <w:vertAlign w:val="superscript"/>
        </w:rPr>
        <w:t>TM</w:t>
      </w:r>
      <w:proofErr w:type="spellEnd"/>
      <w:r>
        <w:rPr>
          <w:vertAlign w:val="superscript"/>
        </w:rPr>
        <w:t xml:space="preserve">  </w:t>
      </w:r>
      <w:r>
        <w:t>A.C.</w:t>
      </w:r>
      <w:proofErr w:type="gramEnd"/>
      <w:r>
        <w:t xml:space="preserve">, Oaxaca, Mexico, ou l'une de ses filiales ou succursales (ci-dessous : FSC) en étant soit un membre du FSC ou en ayant une relation contractuelle avec le FSC. </w:t>
      </w:r>
    </w:p>
    <w:p w14:paraId="4E512ACE" w14:textId="4D60CA8E" w:rsidR="006B65C4" w:rsidRPr="00614B42" w:rsidRDefault="006B65C4" w:rsidP="006B65C4">
      <w:pPr>
        <w:spacing w:after="240" w:line="276" w:lineRule="auto"/>
        <w:jc w:val="left"/>
        <w:rPr>
          <w:rFonts w:cs="Microsoft Sans Serif"/>
          <w:szCs w:val="18"/>
        </w:rPr>
      </w:pPr>
      <w:r>
        <w:t xml:space="preserve">Par la présente, l'Organisation signataire déclare explicitement qu'elle a lu et compris la « Politique d'association des organisations avec le FSC », tel que publié sur </w:t>
      </w:r>
      <w:hyperlink r:id="rId21">
        <w:r>
          <w:rPr>
            <w:rStyle w:val="Hyperlink"/>
          </w:rPr>
          <w:t>www.fsc.org</w:t>
        </w:r>
      </w:hyperlink>
      <w:r>
        <w:t xml:space="preserve">. Cette politique définit la position du FSC en relation avec les activités inacceptables des organisations et des individus qui sont déjà associés ou qui aimeraient s'associer au FSC, ainsi que le mécanisme de </w:t>
      </w:r>
      <w:r w:rsidR="00473607">
        <w:t>dissociation</w:t>
      </w:r>
      <w:r>
        <w:t>.</w:t>
      </w:r>
      <w:r>
        <w:br/>
      </w:r>
    </w:p>
    <w:p w14:paraId="1AE40DB6" w14:textId="75052D32" w:rsidR="006B65C4" w:rsidRPr="00614B42" w:rsidRDefault="006B65C4" w:rsidP="006B65C4">
      <w:pPr>
        <w:spacing w:after="240" w:line="276" w:lineRule="auto"/>
        <w:jc w:val="left"/>
        <w:rPr>
          <w:rFonts w:cs="Microsoft Sans Serif"/>
          <w:szCs w:val="18"/>
        </w:rPr>
      </w:pPr>
      <w:r>
        <w:t xml:space="preserve">Sur la base de ce qui précède, l'Organisation accepte explicitement, maintenant et dans l'avenir, aussi longtemps que </w:t>
      </w:r>
      <w:r w:rsidR="00473607">
        <w:t xml:space="preserve">sa </w:t>
      </w:r>
      <w:r>
        <w:t xml:space="preserve">relation avec le FSC existe, de ne </w:t>
      </w:r>
      <w:r w:rsidR="00473607">
        <w:t xml:space="preserve">pas </w:t>
      </w:r>
      <w:r>
        <w:t>être impliqué directement ou indirectement dans les activités inacceptables suivantes :</w:t>
      </w:r>
    </w:p>
    <w:p w14:paraId="39EEAFAC" w14:textId="3C0C7E61" w:rsidR="006B65C4" w:rsidRPr="00614B42" w:rsidRDefault="006B65C4" w:rsidP="006B65C4">
      <w:pPr>
        <w:autoSpaceDE w:val="0"/>
        <w:autoSpaceDN w:val="0"/>
        <w:adjustRightInd w:val="0"/>
        <w:spacing w:after="240" w:line="276" w:lineRule="auto"/>
        <w:ind w:left="425"/>
        <w:jc w:val="left"/>
        <w:rPr>
          <w:rFonts w:cs="Microsoft Sans Serif"/>
          <w:szCs w:val="18"/>
        </w:rPr>
      </w:pPr>
      <w:r>
        <w:t xml:space="preserve">a) L'exploitation forestière illégale ou le commerce de produits Bois ou </w:t>
      </w:r>
      <w:r w:rsidR="00773C78">
        <w:t xml:space="preserve">de produits </w:t>
      </w:r>
      <w:r>
        <w:t>forestiers illégaux</w:t>
      </w:r>
      <w:r w:rsidR="00773C78">
        <w:t> ;</w:t>
      </w:r>
    </w:p>
    <w:p w14:paraId="14D627F0" w14:textId="6721E392" w:rsidR="006B65C4" w:rsidRPr="00614B42" w:rsidRDefault="006B65C4" w:rsidP="006B65C4">
      <w:pPr>
        <w:autoSpaceDE w:val="0"/>
        <w:autoSpaceDN w:val="0"/>
        <w:adjustRightInd w:val="0"/>
        <w:spacing w:after="240" w:line="276" w:lineRule="auto"/>
        <w:ind w:left="425"/>
        <w:jc w:val="left"/>
        <w:rPr>
          <w:rFonts w:cs="Microsoft Sans Serif"/>
          <w:szCs w:val="18"/>
        </w:rPr>
      </w:pPr>
      <w:r>
        <w:t>b) La violation des droits traditionnels et des droits de l'homme dans les opérations forestières</w:t>
      </w:r>
      <w:r w:rsidR="00773C78">
        <w:t> ;</w:t>
      </w:r>
    </w:p>
    <w:p w14:paraId="76C6DC7B" w14:textId="7DD325C8" w:rsidR="006B65C4" w:rsidRPr="00614B42" w:rsidRDefault="006B65C4" w:rsidP="006B65C4">
      <w:pPr>
        <w:autoSpaceDE w:val="0"/>
        <w:autoSpaceDN w:val="0"/>
        <w:adjustRightInd w:val="0"/>
        <w:spacing w:after="240" w:line="276" w:lineRule="auto"/>
        <w:ind w:left="425"/>
        <w:jc w:val="left"/>
        <w:rPr>
          <w:rFonts w:cs="Microsoft Sans Serif"/>
          <w:szCs w:val="18"/>
        </w:rPr>
      </w:pPr>
      <w:r>
        <w:t>c) La destruction des hautes valeurs de conservation dans les opérations forestières</w:t>
      </w:r>
      <w:r w:rsidR="00773C78">
        <w:t> ;</w:t>
      </w:r>
    </w:p>
    <w:p w14:paraId="460540A9" w14:textId="2062C950" w:rsidR="006B65C4" w:rsidRPr="00614B42" w:rsidRDefault="006B65C4" w:rsidP="006B65C4">
      <w:pPr>
        <w:autoSpaceDE w:val="0"/>
        <w:autoSpaceDN w:val="0"/>
        <w:adjustRightInd w:val="0"/>
        <w:spacing w:after="240" w:line="276" w:lineRule="auto"/>
        <w:ind w:left="425"/>
        <w:jc w:val="left"/>
        <w:rPr>
          <w:rFonts w:cs="Microsoft Sans Serif"/>
          <w:szCs w:val="18"/>
        </w:rPr>
      </w:pPr>
      <w:r>
        <w:t>d) La conversion significative des forêts en plantations ou pour une utilisation non forestière</w:t>
      </w:r>
      <w:r w:rsidR="00773C78">
        <w:t> ;</w:t>
      </w:r>
    </w:p>
    <w:p w14:paraId="528E757A" w14:textId="71E60D04" w:rsidR="006B65C4" w:rsidRPr="00614B42" w:rsidRDefault="006B65C4" w:rsidP="006B65C4">
      <w:pPr>
        <w:autoSpaceDE w:val="0"/>
        <w:autoSpaceDN w:val="0"/>
        <w:adjustRightInd w:val="0"/>
        <w:spacing w:after="240" w:line="276" w:lineRule="auto"/>
        <w:ind w:left="425"/>
        <w:jc w:val="left"/>
        <w:rPr>
          <w:rFonts w:cs="Microsoft Sans Serif"/>
          <w:szCs w:val="18"/>
        </w:rPr>
      </w:pPr>
      <w:r>
        <w:t>e) L'introduction d'organismes génétiquement modifiés dans les opérations forestières</w:t>
      </w:r>
      <w:r w:rsidR="00773C78">
        <w:t> ;</w:t>
      </w:r>
    </w:p>
    <w:p w14:paraId="3E3D9A3E" w14:textId="62A3D006" w:rsidR="006B65C4" w:rsidRPr="00614B42" w:rsidRDefault="006B65C4" w:rsidP="006B65C4">
      <w:pPr>
        <w:spacing w:after="240" w:line="276" w:lineRule="auto"/>
        <w:ind w:left="668" w:hanging="224"/>
        <w:jc w:val="left"/>
        <w:rPr>
          <w:rFonts w:cs="Microsoft Sans Serif"/>
          <w:szCs w:val="18"/>
        </w:rPr>
      </w:pPr>
      <w:r>
        <w:t xml:space="preserve">f) la violation de l'une des conventions fondamentales de l'OIT, telles que définies dans la Déclaration de l'OIT </w:t>
      </w:r>
      <w:r w:rsidR="00773C78">
        <w:t xml:space="preserve">de 1998 </w:t>
      </w:r>
      <w:r>
        <w:t>relative aux principes et droits fondamentaux au travail.</w:t>
      </w:r>
    </w:p>
    <w:p w14:paraId="5C531CF4" w14:textId="77777777" w:rsidR="006B65C4" w:rsidRPr="00614B42" w:rsidRDefault="006B65C4" w:rsidP="00856B69">
      <w:pPr>
        <w:spacing w:after="240" w:line="276" w:lineRule="auto"/>
        <w:rPr>
          <w:szCs w:val="18"/>
        </w:rPr>
      </w:pPr>
    </w:p>
    <w:p w14:paraId="7B8AB413" w14:textId="77777777" w:rsidR="00856B69" w:rsidRPr="00614B42" w:rsidRDefault="00856B69" w:rsidP="00856B69">
      <w:pPr>
        <w:spacing w:after="240" w:line="276" w:lineRule="auto"/>
        <w:rPr>
          <w:rFonts w:cs="Microsoft Sans Serif"/>
          <w:szCs w:val="18"/>
        </w:rPr>
      </w:pPr>
      <w:r>
        <w:t>____________________________________</w:t>
      </w:r>
    </w:p>
    <w:p w14:paraId="132B2B46" w14:textId="77777777" w:rsidR="00856B69" w:rsidRPr="00614B42" w:rsidRDefault="00856B69" w:rsidP="00856B69">
      <w:pPr>
        <w:spacing w:after="240" w:line="276" w:lineRule="auto"/>
        <w:jc w:val="left"/>
        <w:rPr>
          <w:rFonts w:cs="Microsoft Sans Serif"/>
          <w:szCs w:val="18"/>
        </w:rPr>
      </w:pPr>
      <w:r>
        <w:t>Ville, Date</w:t>
      </w:r>
    </w:p>
    <w:p w14:paraId="7A27E555" w14:textId="77777777" w:rsidR="00856B69" w:rsidRPr="00614B42" w:rsidRDefault="00856B69">
      <w:pPr>
        <w:spacing w:before="0" w:after="200" w:line="276" w:lineRule="auto"/>
        <w:jc w:val="left"/>
        <w:rPr>
          <w:rFonts w:cs="Microsoft Sans Serif"/>
          <w:szCs w:val="18"/>
        </w:rPr>
      </w:pPr>
      <w:r>
        <w:br w:type="page"/>
      </w:r>
    </w:p>
    <w:p w14:paraId="6795E3F7" w14:textId="41704F92" w:rsidR="00856B69" w:rsidRPr="00614B42" w:rsidRDefault="00856B69" w:rsidP="009C454E">
      <w:pPr>
        <w:pStyle w:val="Heading1"/>
        <w:rPr>
          <w:rFonts w:cs="Microsoft Sans Serif"/>
          <w:b w:val="0"/>
          <w:bCs w:val="0"/>
          <w:sz w:val="24"/>
          <w:szCs w:val="18"/>
        </w:rPr>
      </w:pPr>
      <w:bookmarkStart w:id="43" w:name="_Toc513462928"/>
      <w:bookmarkStart w:id="44" w:name="_Toc16506392"/>
      <w:r>
        <w:rPr>
          <w:sz w:val="24"/>
        </w:rPr>
        <w:lastRenderedPageBreak/>
        <w:t>Annexe</w:t>
      </w:r>
      <w:r w:rsidR="00584562">
        <w:t xml:space="preserve"> </w:t>
      </w:r>
      <w:r>
        <w:rPr>
          <w:sz w:val="24"/>
        </w:rPr>
        <w:t>2 : Documentation sur la formation du personnel</w:t>
      </w:r>
      <w:bookmarkEnd w:id="43"/>
      <w:bookmarkEnd w:id="44"/>
    </w:p>
    <w:p w14:paraId="7C575EC2" w14:textId="77777777" w:rsidR="00856B69" w:rsidRPr="00614B42" w:rsidRDefault="00856B69" w:rsidP="00856B69">
      <w:pPr>
        <w:pStyle w:val="NoSpacing"/>
        <w:spacing w:line="276" w:lineRule="auto"/>
        <w:rPr>
          <w:rFonts w:cs="Microsoft Sans Serif"/>
          <w:i/>
          <w:sz w:val="18"/>
          <w:szCs w:val="18"/>
        </w:rPr>
      </w:pPr>
      <w:r>
        <w:rPr>
          <w:i/>
          <w:sz w:val="18"/>
        </w:rPr>
        <w:t xml:space="preserve"> </w:t>
      </w:r>
    </w:p>
    <w:p w14:paraId="3EDB251F" w14:textId="77777777" w:rsidR="00856B69" w:rsidRPr="00614B42" w:rsidRDefault="00856B69" w:rsidP="00E845FF">
      <w:pPr>
        <w:spacing w:after="240" w:line="276" w:lineRule="auto"/>
        <w:jc w:val="left"/>
        <w:rPr>
          <w:rFonts w:cs="Microsoft Sans Serif"/>
          <w:szCs w:val="18"/>
        </w:rPr>
      </w:pPr>
      <w:r>
        <w:t>Les employés suivants ont reçu une formation sur la certification FSC et les procédures de la chaîne de traçabilité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1757"/>
        <w:gridCol w:w="1771"/>
        <w:gridCol w:w="1771"/>
        <w:gridCol w:w="2183"/>
      </w:tblGrid>
      <w:tr w:rsidR="00856B69" w:rsidRPr="00614B42" w14:paraId="22EC2F25"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782BFEC9" w14:textId="77777777" w:rsidR="00856B69" w:rsidRPr="00614B42" w:rsidRDefault="00856B69" w:rsidP="00D56E11">
            <w:pPr>
              <w:spacing w:before="60" w:after="60" w:line="276" w:lineRule="auto"/>
              <w:jc w:val="left"/>
              <w:rPr>
                <w:rFonts w:cs="Microsoft Sans Serif"/>
                <w:b/>
                <w:szCs w:val="18"/>
              </w:rPr>
            </w:pPr>
            <w:r>
              <w:rPr>
                <w:b/>
              </w:rPr>
              <w:t>Nom</w:t>
            </w:r>
          </w:p>
        </w:tc>
        <w:tc>
          <w:tcPr>
            <w:tcW w:w="1842" w:type="dxa"/>
            <w:tcBorders>
              <w:top w:val="single" w:sz="4" w:space="0" w:color="000000"/>
              <w:left w:val="single" w:sz="4" w:space="0" w:color="000000"/>
              <w:bottom w:val="single" w:sz="4" w:space="0" w:color="000000"/>
              <w:right w:val="single" w:sz="4" w:space="0" w:color="000000"/>
            </w:tcBorders>
            <w:hideMark/>
          </w:tcPr>
          <w:p w14:paraId="4ADA4DC5" w14:textId="77777777" w:rsidR="00856B69" w:rsidRPr="00614B42" w:rsidRDefault="00856B69" w:rsidP="00D56E11">
            <w:pPr>
              <w:spacing w:before="60" w:after="60" w:line="276" w:lineRule="auto"/>
              <w:jc w:val="left"/>
              <w:rPr>
                <w:rFonts w:cs="Microsoft Sans Serif"/>
                <w:b/>
                <w:szCs w:val="18"/>
              </w:rPr>
            </w:pPr>
            <w:r>
              <w:rPr>
                <w:b/>
              </w:rPr>
              <w:t>Titre et fonction</w:t>
            </w:r>
          </w:p>
        </w:tc>
        <w:tc>
          <w:tcPr>
            <w:tcW w:w="1842" w:type="dxa"/>
            <w:tcBorders>
              <w:top w:val="single" w:sz="4" w:space="0" w:color="000000"/>
              <w:left w:val="single" w:sz="4" w:space="0" w:color="000000"/>
              <w:bottom w:val="single" w:sz="4" w:space="0" w:color="000000"/>
              <w:right w:val="single" w:sz="4" w:space="0" w:color="000000"/>
            </w:tcBorders>
            <w:hideMark/>
          </w:tcPr>
          <w:p w14:paraId="33E65602" w14:textId="77777777" w:rsidR="00856B69" w:rsidRPr="00614B42" w:rsidRDefault="00856B69" w:rsidP="00D56E11">
            <w:pPr>
              <w:spacing w:before="60" w:after="60" w:line="276" w:lineRule="auto"/>
              <w:jc w:val="left"/>
              <w:rPr>
                <w:rFonts w:cs="Microsoft Sans Serif"/>
                <w:b/>
                <w:szCs w:val="18"/>
              </w:rPr>
            </w:pPr>
            <w:r>
              <w:rPr>
                <w:b/>
              </w:rPr>
              <w:t>Thème de la formation</w:t>
            </w:r>
          </w:p>
        </w:tc>
        <w:tc>
          <w:tcPr>
            <w:tcW w:w="1842" w:type="dxa"/>
            <w:tcBorders>
              <w:top w:val="single" w:sz="4" w:space="0" w:color="000000"/>
              <w:left w:val="single" w:sz="4" w:space="0" w:color="000000"/>
              <w:bottom w:val="single" w:sz="4" w:space="0" w:color="000000"/>
              <w:right w:val="single" w:sz="4" w:space="0" w:color="000000"/>
            </w:tcBorders>
            <w:hideMark/>
          </w:tcPr>
          <w:p w14:paraId="267E6398" w14:textId="77777777" w:rsidR="00856B69" w:rsidRPr="00614B42" w:rsidRDefault="00856B69" w:rsidP="00D56E11">
            <w:pPr>
              <w:spacing w:before="60" w:after="60" w:line="276" w:lineRule="auto"/>
              <w:jc w:val="left"/>
              <w:rPr>
                <w:rFonts w:cs="Microsoft Sans Serif"/>
                <w:b/>
                <w:szCs w:val="18"/>
              </w:rPr>
            </w:pPr>
            <w:r>
              <w:rPr>
                <w:b/>
              </w:rPr>
              <w:t>Date de la formation</w:t>
            </w:r>
          </w:p>
        </w:tc>
        <w:tc>
          <w:tcPr>
            <w:tcW w:w="1842" w:type="dxa"/>
            <w:tcBorders>
              <w:top w:val="single" w:sz="4" w:space="0" w:color="000000"/>
              <w:left w:val="single" w:sz="4" w:space="0" w:color="000000"/>
              <w:bottom w:val="single" w:sz="4" w:space="0" w:color="000000"/>
              <w:right w:val="single" w:sz="4" w:space="0" w:color="000000"/>
            </w:tcBorders>
            <w:hideMark/>
          </w:tcPr>
          <w:p w14:paraId="59BF8207" w14:textId="77777777" w:rsidR="00856B69" w:rsidRPr="00614B42" w:rsidRDefault="00856B69" w:rsidP="00D56E11">
            <w:pPr>
              <w:spacing w:before="60" w:after="60" w:line="276" w:lineRule="auto"/>
              <w:jc w:val="left"/>
              <w:rPr>
                <w:rFonts w:cs="Microsoft Sans Serif"/>
                <w:b/>
                <w:szCs w:val="18"/>
              </w:rPr>
            </w:pPr>
            <w:r>
              <w:rPr>
                <w:b/>
              </w:rPr>
              <w:t>Nom du formateur/instructeur</w:t>
            </w:r>
          </w:p>
        </w:tc>
      </w:tr>
      <w:tr w:rsidR="00856B69" w:rsidRPr="00614B42" w14:paraId="1113B03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59D967C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46FD04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096257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27E86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50B644D" w14:textId="77777777" w:rsidR="00856B69" w:rsidRPr="00614B42" w:rsidRDefault="00856B69" w:rsidP="00D56E11">
            <w:pPr>
              <w:spacing w:before="60" w:after="60" w:line="276" w:lineRule="auto"/>
              <w:jc w:val="left"/>
              <w:rPr>
                <w:rFonts w:cs="Microsoft Sans Serif"/>
                <w:szCs w:val="18"/>
              </w:rPr>
            </w:pPr>
          </w:p>
        </w:tc>
      </w:tr>
      <w:tr w:rsidR="00856B69" w:rsidRPr="00614B42" w14:paraId="7A3F95D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B5D254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6CA83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7EAE3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4ED175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A45AE3" w14:textId="77777777" w:rsidR="00856B69" w:rsidRPr="00614B42" w:rsidRDefault="00856B69" w:rsidP="00D56E11">
            <w:pPr>
              <w:spacing w:before="60" w:after="60" w:line="276" w:lineRule="auto"/>
              <w:jc w:val="left"/>
              <w:rPr>
                <w:rFonts w:cs="Microsoft Sans Serif"/>
                <w:szCs w:val="18"/>
              </w:rPr>
            </w:pPr>
          </w:p>
        </w:tc>
      </w:tr>
      <w:tr w:rsidR="00856B69" w:rsidRPr="00614B42" w14:paraId="791F1B4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464886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FD30C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812C3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89A18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7079654" w14:textId="77777777" w:rsidR="00856B69" w:rsidRPr="00614B42" w:rsidRDefault="00856B69" w:rsidP="00D56E11">
            <w:pPr>
              <w:spacing w:before="60" w:after="60" w:line="276" w:lineRule="auto"/>
              <w:jc w:val="left"/>
              <w:rPr>
                <w:rFonts w:cs="Microsoft Sans Serif"/>
                <w:szCs w:val="18"/>
              </w:rPr>
            </w:pPr>
          </w:p>
        </w:tc>
      </w:tr>
      <w:tr w:rsidR="00856B69" w:rsidRPr="00614B42" w14:paraId="4272B61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9679D3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06EFA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253EC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E7037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C7D6AB1" w14:textId="77777777" w:rsidR="00856B69" w:rsidRPr="00614B42" w:rsidRDefault="00856B69" w:rsidP="00D56E11">
            <w:pPr>
              <w:spacing w:before="60" w:after="60" w:line="276" w:lineRule="auto"/>
              <w:jc w:val="left"/>
              <w:rPr>
                <w:rFonts w:cs="Microsoft Sans Serif"/>
                <w:szCs w:val="18"/>
              </w:rPr>
            </w:pPr>
          </w:p>
        </w:tc>
      </w:tr>
      <w:tr w:rsidR="00856B69" w:rsidRPr="00614B42" w14:paraId="79D302F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5C01CC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1D776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7B8F1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2CBD1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D601358" w14:textId="77777777" w:rsidR="00856B69" w:rsidRPr="00614B42" w:rsidRDefault="00856B69" w:rsidP="00D56E11">
            <w:pPr>
              <w:spacing w:before="60" w:after="60" w:line="276" w:lineRule="auto"/>
              <w:jc w:val="left"/>
              <w:rPr>
                <w:rFonts w:cs="Microsoft Sans Serif"/>
                <w:szCs w:val="18"/>
              </w:rPr>
            </w:pPr>
          </w:p>
        </w:tc>
      </w:tr>
      <w:tr w:rsidR="00856B69" w:rsidRPr="00614B42" w14:paraId="5E3D61D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24A79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C3D8BF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02E78B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D9C7F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DA2800" w14:textId="77777777" w:rsidR="00856B69" w:rsidRPr="00614B42" w:rsidRDefault="00856B69" w:rsidP="00D56E11">
            <w:pPr>
              <w:spacing w:before="60" w:after="60" w:line="276" w:lineRule="auto"/>
              <w:jc w:val="left"/>
              <w:rPr>
                <w:rFonts w:cs="Microsoft Sans Serif"/>
                <w:szCs w:val="18"/>
              </w:rPr>
            </w:pPr>
          </w:p>
        </w:tc>
      </w:tr>
      <w:tr w:rsidR="00856B69" w:rsidRPr="00614B42" w14:paraId="6B4F967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DF46C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AB19A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051CD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131901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571D6F0" w14:textId="77777777" w:rsidR="00856B69" w:rsidRPr="00614B42" w:rsidRDefault="00856B69" w:rsidP="00D56E11">
            <w:pPr>
              <w:spacing w:before="60" w:after="60" w:line="276" w:lineRule="auto"/>
              <w:jc w:val="left"/>
              <w:rPr>
                <w:rFonts w:cs="Microsoft Sans Serif"/>
                <w:szCs w:val="18"/>
              </w:rPr>
            </w:pPr>
          </w:p>
        </w:tc>
      </w:tr>
      <w:tr w:rsidR="00856B69" w:rsidRPr="00614B42" w14:paraId="4D17D69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74B646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57F79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3C362A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AD97D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3A6B26D" w14:textId="77777777" w:rsidR="00856B69" w:rsidRPr="00614B42" w:rsidRDefault="00856B69" w:rsidP="00D56E11">
            <w:pPr>
              <w:spacing w:before="60" w:after="60" w:line="276" w:lineRule="auto"/>
              <w:jc w:val="left"/>
              <w:rPr>
                <w:rFonts w:cs="Microsoft Sans Serif"/>
                <w:szCs w:val="18"/>
              </w:rPr>
            </w:pPr>
          </w:p>
        </w:tc>
      </w:tr>
      <w:tr w:rsidR="00856B69" w:rsidRPr="00614B42" w14:paraId="05F09E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690344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323DF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380131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368EB1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109353" w14:textId="77777777" w:rsidR="00856B69" w:rsidRPr="00614B42" w:rsidRDefault="00856B69" w:rsidP="00D56E11">
            <w:pPr>
              <w:spacing w:before="60" w:after="60" w:line="276" w:lineRule="auto"/>
              <w:jc w:val="left"/>
              <w:rPr>
                <w:rFonts w:cs="Microsoft Sans Serif"/>
                <w:szCs w:val="18"/>
              </w:rPr>
            </w:pPr>
          </w:p>
        </w:tc>
      </w:tr>
      <w:tr w:rsidR="00856B69" w:rsidRPr="00614B42" w14:paraId="0558EAB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AF1526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F337C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BAE7DD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1D963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A17926B" w14:textId="77777777" w:rsidR="00856B69" w:rsidRPr="00614B42" w:rsidRDefault="00856B69" w:rsidP="00D56E11">
            <w:pPr>
              <w:spacing w:before="60" w:after="60" w:line="276" w:lineRule="auto"/>
              <w:jc w:val="left"/>
              <w:rPr>
                <w:rFonts w:cs="Microsoft Sans Serif"/>
                <w:szCs w:val="18"/>
              </w:rPr>
            </w:pPr>
          </w:p>
        </w:tc>
      </w:tr>
      <w:tr w:rsidR="00856B69" w:rsidRPr="00614B42" w14:paraId="7933C1D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30374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7C59AB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2CD95A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3F4125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56FB307" w14:textId="77777777" w:rsidR="00856B69" w:rsidRPr="00614B42" w:rsidRDefault="00856B69" w:rsidP="00D56E11">
            <w:pPr>
              <w:spacing w:before="60" w:after="60" w:line="276" w:lineRule="auto"/>
              <w:jc w:val="left"/>
              <w:rPr>
                <w:rFonts w:cs="Microsoft Sans Serif"/>
                <w:szCs w:val="18"/>
              </w:rPr>
            </w:pPr>
          </w:p>
        </w:tc>
      </w:tr>
      <w:tr w:rsidR="00856B69" w:rsidRPr="00614B42" w14:paraId="4F37947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51A0856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2AF66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93C489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8B92A3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95284B" w14:textId="77777777" w:rsidR="00856B69" w:rsidRPr="00614B42" w:rsidRDefault="00856B69" w:rsidP="00D56E11">
            <w:pPr>
              <w:spacing w:before="60" w:after="60" w:line="276" w:lineRule="auto"/>
              <w:jc w:val="left"/>
              <w:rPr>
                <w:rFonts w:cs="Microsoft Sans Serif"/>
                <w:szCs w:val="18"/>
              </w:rPr>
            </w:pPr>
          </w:p>
        </w:tc>
      </w:tr>
      <w:tr w:rsidR="00856B69" w:rsidRPr="00614B42" w14:paraId="026EDB7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246B30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D4EF6A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5A0A3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47934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AE947A9" w14:textId="77777777" w:rsidR="00856B69" w:rsidRPr="00614B42" w:rsidRDefault="00856B69" w:rsidP="00D56E11">
            <w:pPr>
              <w:spacing w:before="60" w:after="60" w:line="276" w:lineRule="auto"/>
              <w:jc w:val="left"/>
              <w:rPr>
                <w:rFonts w:cs="Microsoft Sans Serif"/>
                <w:szCs w:val="18"/>
              </w:rPr>
            </w:pPr>
          </w:p>
        </w:tc>
      </w:tr>
      <w:tr w:rsidR="00856B69" w:rsidRPr="00614B42" w14:paraId="2EE9F90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1E6192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35EE9F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B42BDE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A7C864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3874EA" w14:textId="77777777" w:rsidR="00856B69" w:rsidRPr="00614B42" w:rsidRDefault="00856B69" w:rsidP="00D56E11">
            <w:pPr>
              <w:spacing w:before="60" w:after="60" w:line="276" w:lineRule="auto"/>
              <w:jc w:val="left"/>
              <w:rPr>
                <w:rFonts w:cs="Microsoft Sans Serif"/>
                <w:szCs w:val="18"/>
              </w:rPr>
            </w:pPr>
          </w:p>
        </w:tc>
      </w:tr>
      <w:tr w:rsidR="00856B69" w:rsidRPr="00614B42" w14:paraId="152BC86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103F22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6D0C1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74E2D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2EEC8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335E200" w14:textId="77777777" w:rsidR="00856B69" w:rsidRPr="00614B42" w:rsidRDefault="00856B69" w:rsidP="00D56E11">
            <w:pPr>
              <w:spacing w:before="60" w:after="60" w:line="276" w:lineRule="auto"/>
              <w:jc w:val="left"/>
              <w:rPr>
                <w:rFonts w:cs="Microsoft Sans Serif"/>
                <w:szCs w:val="18"/>
              </w:rPr>
            </w:pPr>
          </w:p>
        </w:tc>
      </w:tr>
      <w:tr w:rsidR="00856B69" w:rsidRPr="00614B42" w14:paraId="1AEC2EA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BB31BC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13DD31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D8413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9F03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9910151" w14:textId="77777777" w:rsidR="00856B69" w:rsidRPr="00614B42" w:rsidRDefault="00856B69" w:rsidP="00D56E11">
            <w:pPr>
              <w:spacing w:before="60" w:after="60" w:line="276" w:lineRule="auto"/>
              <w:jc w:val="left"/>
              <w:rPr>
                <w:rFonts w:cs="Microsoft Sans Serif"/>
                <w:szCs w:val="18"/>
              </w:rPr>
            </w:pPr>
          </w:p>
        </w:tc>
      </w:tr>
      <w:tr w:rsidR="00856B69" w:rsidRPr="00614B42" w14:paraId="0BF8F93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1C6BFA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0B2E3E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9DDC8F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749B6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07AA42C" w14:textId="77777777" w:rsidR="00856B69" w:rsidRPr="00614B42" w:rsidRDefault="00856B69" w:rsidP="00D56E11">
            <w:pPr>
              <w:spacing w:before="60" w:after="60" w:line="276" w:lineRule="auto"/>
              <w:jc w:val="left"/>
              <w:rPr>
                <w:rFonts w:cs="Microsoft Sans Serif"/>
                <w:szCs w:val="18"/>
              </w:rPr>
            </w:pPr>
          </w:p>
        </w:tc>
      </w:tr>
      <w:tr w:rsidR="00856B69" w:rsidRPr="00614B42" w14:paraId="10E0EFE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7E570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EDE68E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6B8EA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4C9EF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7B6510" w14:textId="77777777" w:rsidR="00856B69" w:rsidRPr="00614B42" w:rsidRDefault="00856B69" w:rsidP="00D56E11">
            <w:pPr>
              <w:spacing w:before="60" w:after="60" w:line="276" w:lineRule="auto"/>
              <w:jc w:val="left"/>
              <w:rPr>
                <w:rFonts w:cs="Microsoft Sans Serif"/>
                <w:szCs w:val="18"/>
              </w:rPr>
            </w:pPr>
          </w:p>
        </w:tc>
      </w:tr>
      <w:tr w:rsidR="00856B69" w:rsidRPr="00614B42" w14:paraId="614896E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6049A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8F5A81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33E44D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E38E5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D8C69F" w14:textId="77777777" w:rsidR="00856B69" w:rsidRPr="00614B42" w:rsidRDefault="00856B69" w:rsidP="00D56E11">
            <w:pPr>
              <w:spacing w:before="60" w:after="60" w:line="276" w:lineRule="auto"/>
              <w:jc w:val="left"/>
              <w:rPr>
                <w:rFonts w:cs="Microsoft Sans Serif"/>
                <w:szCs w:val="18"/>
              </w:rPr>
            </w:pPr>
          </w:p>
        </w:tc>
      </w:tr>
      <w:tr w:rsidR="00856B69" w:rsidRPr="00614B42" w14:paraId="6F3E108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8D11CC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495BA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4ED8D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1E14D2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5AA378" w14:textId="77777777" w:rsidR="00856B69" w:rsidRPr="00614B42" w:rsidRDefault="00856B69" w:rsidP="00D56E11">
            <w:pPr>
              <w:spacing w:before="60" w:after="60" w:line="276" w:lineRule="auto"/>
              <w:jc w:val="left"/>
              <w:rPr>
                <w:rFonts w:cs="Microsoft Sans Serif"/>
                <w:szCs w:val="18"/>
              </w:rPr>
            </w:pPr>
          </w:p>
        </w:tc>
      </w:tr>
      <w:tr w:rsidR="00856B69" w:rsidRPr="00614B42" w14:paraId="54BD8F1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B0DE8E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FAC031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4FF4CC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1CD8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A5ABD3" w14:textId="77777777" w:rsidR="00856B69" w:rsidRPr="00614B42" w:rsidRDefault="00856B69" w:rsidP="00D56E11">
            <w:pPr>
              <w:spacing w:before="60" w:after="60" w:line="276" w:lineRule="auto"/>
              <w:jc w:val="left"/>
              <w:rPr>
                <w:rFonts w:cs="Microsoft Sans Serif"/>
                <w:szCs w:val="18"/>
              </w:rPr>
            </w:pPr>
          </w:p>
        </w:tc>
      </w:tr>
      <w:tr w:rsidR="00856B69" w:rsidRPr="00614B42" w14:paraId="40D2021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07279CE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5BC310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8A5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72753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5087735" w14:textId="77777777" w:rsidR="00856B69" w:rsidRPr="00614B42" w:rsidRDefault="00856B69" w:rsidP="00D56E11">
            <w:pPr>
              <w:spacing w:before="60" w:after="60" w:line="276" w:lineRule="auto"/>
              <w:jc w:val="left"/>
              <w:rPr>
                <w:rFonts w:cs="Microsoft Sans Serif"/>
                <w:szCs w:val="18"/>
              </w:rPr>
            </w:pPr>
          </w:p>
        </w:tc>
      </w:tr>
    </w:tbl>
    <w:p w14:paraId="53A83F3E" w14:textId="77777777" w:rsidR="00856B69" w:rsidRPr="00614B42" w:rsidRDefault="00856B69" w:rsidP="00856B69">
      <w:pPr>
        <w:spacing w:after="240" w:line="276" w:lineRule="auto"/>
        <w:jc w:val="left"/>
        <w:rPr>
          <w:rFonts w:cs="Microsoft Sans Serif"/>
          <w:szCs w:val="18"/>
        </w:rPr>
      </w:pPr>
    </w:p>
    <w:p w14:paraId="788F2182" w14:textId="77777777" w:rsidR="00856B69" w:rsidRPr="00614B42" w:rsidRDefault="00856B69" w:rsidP="00856B69">
      <w:pPr>
        <w:spacing w:after="240" w:line="276" w:lineRule="auto"/>
      </w:pPr>
    </w:p>
    <w:p w14:paraId="26057F53" w14:textId="77777777" w:rsidR="004C08DF" w:rsidRPr="00614B42" w:rsidRDefault="004C08DF" w:rsidP="004C08DF">
      <w:pPr>
        <w:spacing w:after="240" w:line="276" w:lineRule="auto"/>
        <w:jc w:val="left"/>
      </w:pPr>
    </w:p>
    <w:p w14:paraId="3BF259CF" w14:textId="77777777" w:rsidR="00856B69" w:rsidRPr="00614B42" w:rsidRDefault="00856B69">
      <w:pPr>
        <w:spacing w:before="0" w:after="200" w:line="276" w:lineRule="auto"/>
        <w:jc w:val="left"/>
      </w:pPr>
      <w:r>
        <w:br w:type="page"/>
      </w:r>
    </w:p>
    <w:p w14:paraId="5B6C3F0D" w14:textId="0CA96245" w:rsidR="00CB20FE" w:rsidRPr="00614B42" w:rsidRDefault="00856B69" w:rsidP="009C454E">
      <w:pPr>
        <w:pStyle w:val="Heading1"/>
        <w:rPr>
          <w:b w:val="0"/>
          <w:sz w:val="24"/>
        </w:rPr>
      </w:pPr>
      <w:bookmarkStart w:id="45" w:name="_Toc513462929"/>
      <w:bookmarkStart w:id="46" w:name="_Toc16506393"/>
      <w:r>
        <w:rPr>
          <w:sz w:val="24"/>
        </w:rPr>
        <w:lastRenderedPageBreak/>
        <w:t>Annexe</w:t>
      </w:r>
      <w:r w:rsidR="00584562">
        <w:t xml:space="preserve"> </w:t>
      </w:r>
      <w:r>
        <w:rPr>
          <w:sz w:val="24"/>
        </w:rPr>
        <w:t>3 : Liste de fournisseurs FSC (2.1)</w:t>
      </w:r>
      <w:bookmarkEnd w:id="45"/>
      <w:bookmarkEnd w:id="46"/>
    </w:p>
    <w:p w14:paraId="62BBC24B" w14:textId="77777777" w:rsidR="00856B69" w:rsidRPr="00614B42" w:rsidRDefault="00CB20FE" w:rsidP="00856B69">
      <w:pPr>
        <w:spacing w:line="276" w:lineRule="auto"/>
        <w:rPr>
          <w:rFonts w:cs="Microsoft Sans Serif"/>
          <w:szCs w:val="18"/>
        </w:rPr>
      </w:pPr>
      <w:r>
        <w:br/>
        <w:t xml:space="preserve">La liste est vérifiée par le Responsable des achats chaque fois qu'un bon d'achat est préparé, ainsi que (sur une base régulière) tous les trois mois, via la base de données FSC à l'adresse </w:t>
      </w:r>
      <w:hyperlink r:id="rId22">
        <w:r>
          <w:rPr>
            <w:rStyle w:val="Hyperlink"/>
          </w:rPr>
          <w:t>http://info.fsc.org</w:t>
        </w:r>
      </w:hyperlink>
      <w:r>
        <w:rPr>
          <w:rStyle w:val="Hyperlink"/>
        </w:rPr>
        <w:t>.</w:t>
      </w:r>
    </w:p>
    <w:p w14:paraId="581998A7" w14:textId="77777777" w:rsidR="00856B69" w:rsidRPr="00614B42" w:rsidRDefault="00856B69" w:rsidP="00856B69">
      <w:pPr>
        <w:spacing w:line="276" w:lineRule="auto"/>
        <w:rPr>
          <w:rFonts w:cs="Microsoft Sans Serif"/>
          <w:szCs w:val="18"/>
        </w:rPr>
      </w:pPr>
      <w:r>
        <w:t xml:space="preserve">Des captures d'écran horodatés de </w:t>
      </w:r>
      <w:hyperlink r:id="rId23">
        <w:r>
          <w:rPr>
            <w:rStyle w:val="Hyperlink"/>
          </w:rPr>
          <w:t>http://info.fsc.org</w:t>
        </w:r>
      </w:hyperlink>
      <w:r>
        <w:t xml:space="preserve"> peuvent être utilisées pour compiler et confirmer les informations de la liste des fournisseurs.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722"/>
        <w:gridCol w:w="1869"/>
        <w:gridCol w:w="1709"/>
        <w:gridCol w:w="1767"/>
      </w:tblGrid>
      <w:tr w:rsidR="00856B69" w:rsidRPr="00614B42" w14:paraId="20C26CE3"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69021D9A" w14:textId="77777777" w:rsidR="00856B69" w:rsidRPr="00614B42" w:rsidRDefault="00856B69" w:rsidP="00856B69">
            <w:pPr>
              <w:spacing w:after="0" w:line="276" w:lineRule="auto"/>
              <w:jc w:val="left"/>
              <w:rPr>
                <w:rFonts w:cs="Microsoft Sans Serif"/>
                <w:b/>
                <w:szCs w:val="18"/>
              </w:rPr>
            </w:pPr>
            <w:r>
              <w:rPr>
                <w:b/>
              </w:rPr>
              <w:t>Fournisseur</w:t>
            </w:r>
          </w:p>
          <w:p w14:paraId="11367C1C" w14:textId="77777777" w:rsidR="00856B69" w:rsidRPr="00B25809" w:rsidRDefault="00856B69" w:rsidP="00856B69">
            <w:pPr>
              <w:spacing w:after="0" w:line="276" w:lineRule="auto"/>
              <w:jc w:val="left"/>
              <w:rPr>
                <w:rFonts w:cs="Microsoft Sans Serif"/>
                <w:sz w:val="16"/>
                <w:szCs w:val="16"/>
              </w:rPr>
            </w:pPr>
            <w:r>
              <w:rPr>
                <w:sz w:val="16"/>
              </w:rPr>
              <w:t>(Nom et adresse)</w:t>
            </w:r>
          </w:p>
        </w:tc>
        <w:tc>
          <w:tcPr>
            <w:tcW w:w="1835" w:type="dxa"/>
            <w:tcBorders>
              <w:top w:val="single" w:sz="4" w:space="0" w:color="000000"/>
              <w:left w:val="single" w:sz="4" w:space="0" w:color="000000"/>
              <w:bottom w:val="single" w:sz="4" w:space="0" w:color="000000"/>
              <w:right w:val="single" w:sz="4" w:space="0" w:color="000000"/>
            </w:tcBorders>
            <w:hideMark/>
          </w:tcPr>
          <w:p w14:paraId="7243E582" w14:textId="77777777" w:rsidR="00856B69" w:rsidRPr="00614B42" w:rsidRDefault="00856B69" w:rsidP="00856B69">
            <w:pPr>
              <w:spacing w:after="0" w:line="276" w:lineRule="auto"/>
              <w:jc w:val="left"/>
              <w:rPr>
                <w:rFonts w:cs="Microsoft Sans Serif"/>
                <w:b/>
                <w:szCs w:val="18"/>
              </w:rPr>
            </w:pPr>
            <w:r>
              <w:rPr>
                <w:b/>
              </w:rPr>
              <w:t>Type de produit</w:t>
            </w:r>
          </w:p>
          <w:p w14:paraId="31C893EE" w14:textId="77777777" w:rsidR="00856B69" w:rsidRPr="00B25809" w:rsidRDefault="00856B69" w:rsidP="00856B69">
            <w:pPr>
              <w:spacing w:after="0" w:line="276" w:lineRule="auto"/>
              <w:jc w:val="left"/>
              <w:rPr>
                <w:rFonts w:cs="Microsoft Sans Serif"/>
                <w:sz w:val="16"/>
                <w:szCs w:val="16"/>
              </w:rPr>
            </w:pPr>
            <w:r>
              <w:rPr>
                <w:sz w:val="16"/>
              </w:rPr>
              <w:t>(Description du produit)</w:t>
            </w:r>
          </w:p>
        </w:tc>
        <w:tc>
          <w:tcPr>
            <w:tcW w:w="2036" w:type="dxa"/>
            <w:tcBorders>
              <w:top w:val="single" w:sz="4" w:space="0" w:color="000000"/>
              <w:left w:val="single" w:sz="4" w:space="0" w:color="000000"/>
              <w:bottom w:val="single" w:sz="4" w:space="0" w:color="000000"/>
              <w:right w:val="single" w:sz="4" w:space="0" w:color="000000"/>
            </w:tcBorders>
            <w:hideMark/>
          </w:tcPr>
          <w:p w14:paraId="76DFD3EB" w14:textId="77777777" w:rsidR="00856B69" w:rsidRPr="00614B42" w:rsidRDefault="00856B69" w:rsidP="00856B69">
            <w:pPr>
              <w:spacing w:after="0" w:line="276" w:lineRule="auto"/>
              <w:jc w:val="left"/>
              <w:rPr>
                <w:rFonts w:cs="Microsoft Sans Serif"/>
                <w:b/>
                <w:szCs w:val="18"/>
              </w:rPr>
            </w:pPr>
            <w:r>
              <w:rPr>
                <w:b/>
              </w:rPr>
              <w:t>Catégorie de matériau</w:t>
            </w:r>
          </w:p>
          <w:p w14:paraId="03D1E300" w14:textId="10929992" w:rsidR="00856B69" w:rsidRPr="00B25809" w:rsidRDefault="00856B69" w:rsidP="00856B69">
            <w:pPr>
              <w:spacing w:after="0" w:line="276" w:lineRule="auto"/>
              <w:jc w:val="left"/>
              <w:rPr>
                <w:rFonts w:cs="Microsoft Sans Serif"/>
                <w:sz w:val="16"/>
                <w:szCs w:val="16"/>
              </w:rPr>
            </w:pPr>
            <w:r>
              <w:rPr>
                <w:sz w:val="16"/>
              </w:rPr>
              <w:t>(FSC 100%, FSC recyclé</w:t>
            </w:r>
            <w:r w:rsidR="00773C78">
              <w:rPr>
                <w:sz w:val="16"/>
              </w:rPr>
              <w:t xml:space="preserve"> Crédit</w:t>
            </w:r>
            <w:r>
              <w:rPr>
                <w:sz w:val="16"/>
              </w:rPr>
              <w:t xml:space="preserve">, FSC recyclé XX%, </w:t>
            </w:r>
            <w:r w:rsidR="00BF63C8">
              <w:rPr>
                <w:sz w:val="16"/>
              </w:rPr>
              <w:t>FSC Mixte Crédit</w:t>
            </w:r>
            <w:r>
              <w:rPr>
                <w:sz w:val="16"/>
              </w:rPr>
              <w:t xml:space="preserve"> ou FSC </w:t>
            </w:r>
            <w:r w:rsidR="00773C78">
              <w:rPr>
                <w:sz w:val="16"/>
              </w:rPr>
              <w:t xml:space="preserve">Mixte </w:t>
            </w:r>
            <w:r>
              <w:rPr>
                <w:sz w:val="16"/>
              </w:rPr>
              <w:t>XX%)</w:t>
            </w:r>
          </w:p>
        </w:tc>
        <w:tc>
          <w:tcPr>
            <w:tcW w:w="1930" w:type="dxa"/>
            <w:tcBorders>
              <w:top w:val="single" w:sz="4" w:space="0" w:color="000000"/>
              <w:left w:val="single" w:sz="4" w:space="0" w:color="000000"/>
              <w:bottom w:val="single" w:sz="4" w:space="0" w:color="000000"/>
              <w:right w:val="single" w:sz="4" w:space="0" w:color="000000"/>
            </w:tcBorders>
          </w:tcPr>
          <w:p w14:paraId="25FE1799" w14:textId="77777777" w:rsidR="00856B69" w:rsidRPr="00614B42" w:rsidRDefault="00856B69" w:rsidP="00856B69">
            <w:pPr>
              <w:spacing w:after="0" w:line="276" w:lineRule="auto"/>
              <w:jc w:val="left"/>
              <w:rPr>
                <w:rFonts w:cs="Microsoft Sans Serif"/>
                <w:b/>
                <w:szCs w:val="18"/>
              </w:rPr>
            </w:pPr>
            <w:r>
              <w:rPr>
                <w:b/>
              </w:rPr>
              <w:t xml:space="preserve">Code de </w:t>
            </w:r>
            <w:proofErr w:type="spellStart"/>
            <w:r>
              <w:rPr>
                <w:b/>
              </w:rPr>
              <w:t>CdT</w:t>
            </w:r>
            <w:proofErr w:type="spellEnd"/>
            <w:r>
              <w:rPr>
                <w:b/>
              </w:rPr>
              <w:t xml:space="preserve"> FSC</w:t>
            </w:r>
          </w:p>
          <w:p w14:paraId="1FDBFC96" w14:textId="77777777" w:rsidR="00856B69" w:rsidRPr="00614B42"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5575BC37" w14:textId="77777777" w:rsidR="00856B69" w:rsidRPr="00614B42" w:rsidRDefault="00856B69" w:rsidP="00856B69">
            <w:pPr>
              <w:spacing w:after="0" w:line="276" w:lineRule="auto"/>
              <w:jc w:val="left"/>
              <w:rPr>
                <w:rFonts w:cs="Microsoft Sans Serif"/>
                <w:b/>
                <w:szCs w:val="18"/>
              </w:rPr>
            </w:pPr>
            <w:r>
              <w:rPr>
                <w:b/>
              </w:rPr>
              <w:t>Date du dernier audit</w:t>
            </w:r>
          </w:p>
        </w:tc>
      </w:tr>
      <w:tr w:rsidR="00856B69" w:rsidRPr="00614B42" w14:paraId="30D23A72"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DD81150"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51D0387"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051D273E" w14:textId="77777777" w:rsidR="00856B69" w:rsidRPr="00614B42" w:rsidRDefault="00856B69" w:rsidP="00856B69">
            <w:pPr>
              <w:autoSpaceDE w:val="0"/>
              <w:autoSpaceDN w:val="0"/>
              <w:adjustRightInd w:val="0"/>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A7716CB"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5B23619" w14:textId="77777777" w:rsidR="00856B69" w:rsidRPr="00614B42" w:rsidRDefault="00856B69" w:rsidP="00856B69">
            <w:pPr>
              <w:spacing w:after="0" w:line="276" w:lineRule="auto"/>
              <w:rPr>
                <w:rFonts w:cs="Microsoft Sans Serif"/>
                <w:szCs w:val="18"/>
              </w:rPr>
            </w:pPr>
          </w:p>
        </w:tc>
      </w:tr>
      <w:tr w:rsidR="00856B69" w:rsidRPr="00614B42" w14:paraId="6E6B2C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0C18E755"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326F5908"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74B767BD"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B13A3B7"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7B7C663D" w14:textId="77777777" w:rsidR="00856B69" w:rsidRPr="00614B42" w:rsidRDefault="00856B69" w:rsidP="00856B69">
            <w:pPr>
              <w:spacing w:after="0" w:line="276" w:lineRule="auto"/>
              <w:rPr>
                <w:rFonts w:cs="Microsoft Sans Serif"/>
                <w:szCs w:val="18"/>
              </w:rPr>
            </w:pPr>
          </w:p>
        </w:tc>
      </w:tr>
      <w:tr w:rsidR="00856B69" w:rsidRPr="00614B42" w14:paraId="7966F3F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08F1616"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C4EFF91"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DAF32A4"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536BD07"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4FFEB4B2" w14:textId="77777777" w:rsidR="00856B69" w:rsidRPr="00614B42" w:rsidRDefault="00856B69" w:rsidP="00856B69">
            <w:pPr>
              <w:spacing w:after="0" w:line="276" w:lineRule="auto"/>
              <w:rPr>
                <w:rFonts w:cs="Microsoft Sans Serif"/>
                <w:szCs w:val="18"/>
              </w:rPr>
            </w:pPr>
          </w:p>
        </w:tc>
      </w:tr>
      <w:tr w:rsidR="00856B69" w:rsidRPr="00614B42" w14:paraId="5DF0A282"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A9583D"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64AB0761"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04711BF"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1808962"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0B232289" w14:textId="77777777" w:rsidR="00856B69" w:rsidRPr="00614B42" w:rsidRDefault="00856B69" w:rsidP="00856B69">
            <w:pPr>
              <w:spacing w:after="0" w:line="276" w:lineRule="auto"/>
              <w:rPr>
                <w:rFonts w:cs="Microsoft Sans Serif"/>
                <w:szCs w:val="18"/>
              </w:rPr>
            </w:pPr>
          </w:p>
        </w:tc>
      </w:tr>
      <w:tr w:rsidR="00856B69" w:rsidRPr="00614B42" w14:paraId="2F41472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3972CAA"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099974FD"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F29D1DE"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6265282F"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C37A8C" w14:textId="77777777" w:rsidR="00856B69" w:rsidRPr="00614B42" w:rsidRDefault="00856B69" w:rsidP="00856B69">
            <w:pPr>
              <w:spacing w:after="0" w:line="276" w:lineRule="auto"/>
              <w:rPr>
                <w:rFonts w:cs="Microsoft Sans Serif"/>
                <w:szCs w:val="18"/>
              </w:rPr>
            </w:pPr>
          </w:p>
        </w:tc>
      </w:tr>
      <w:tr w:rsidR="00856B69" w:rsidRPr="00614B42" w14:paraId="1A984CE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6531AB3"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6D343112"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064B7D0C"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08F26E"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07491ADD" w14:textId="77777777" w:rsidR="00856B69" w:rsidRPr="00614B42" w:rsidRDefault="00856B69" w:rsidP="00856B69">
            <w:pPr>
              <w:spacing w:after="0" w:line="276" w:lineRule="auto"/>
              <w:rPr>
                <w:rFonts w:cs="Microsoft Sans Serif"/>
                <w:szCs w:val="18"/>
              </w:rPr>
            </w:pPr>
          </w:p>
        </w:tc>
      </w:tr>
      <w:tr w:rsidR="00856B69" w:rsidRPr="00614B42" w14:paraId="3BF2A922"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FCB11BB"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0C742EA5"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02E1F25"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646DB8EA"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05BC71E" w14:textId="77777777" w:rsidR="00856B69" w:rsidRPr="00614B42" w:rsidRDefault="00856B69" w:rsidP="00856B69">
            <w:pPr>
              <w:spacing w:after="0" w:line="276" w:lineRule="auto"/>
              <w:rPr>
                <w:rFonts w:cs="Microsoft Sans Serif"/>
                <w:szCs w:val="18"/>
              </w:rPr>
            </w:pPr>
          </w:p>
        </w:tc>
      </w:tr>
      <w:tr w:rsidR="00856B69" w:rsidRPr="00614B42" w14:paraId="7695A0D2"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4F5205"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690A6D65"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013A4E4"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CA99992"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175283E" w14:textId="77777777" w:rsidR="00856B69" w:rsidRPr="00614B42" w:rsidRDefault="00856B69" w:rsidP="00856B69">
            <w:pPr>
              <w:spacing w:after="0" w:line="276" w:lineRule="auto"/>
              <w:rPr>
                <w:rFonts w:cs="Microsoft Sans Serif"/>
                <w:szCs w:val="18"/>
              </w:rPr>
            </w:pPr>
          </w:p>
        </w:tc>
      </w:tr>
    </w:tbl>
    <w:p w14:paraId="6547915F" w14:textId="77777777" w:rsidR="00856B69" w:rsidRPr="00614B42" w:rsidRDefault="00856B69" w:rsidP="00856B69">
      <w:pPr>
        <w:spacing w:line="276" w:lineRule="auto"/>
        <w:rPr>
          <w:rFonts w:cs="Microsoft Sans Serif"/>
          <w:szCs w:val="18"/>
        </w:rPr>
      </w:pPr>
    </w:p>
    <w:p w14:paraId="05A0D7BC" w14:textId="77777777" w:rsidR="00402A89" w:rsidRPr="00614B42" w:rsidRDefault="00402A89">
      <w:pPr>
        <w:spacing w:before="0" w:after="200" w:line="276" w:lineRule="auto"/>
        <w:jc w:val="left"/>
      </w:pPr>
      <w:r>
        <w:br w:type="page"/>
      </w:r>
    </w:p>
    <w:p w14:paraId="06810232" w14:textId="631A2445" w:rsidR="00402A89" w:rsidRPr="00614B42" w:rsidRDefault="00402A89" w:rsidP="009C454E">
      <w:pPr>
        <w:pStyle w:val="Heading1"/>
        <w:rPr>
          <w:b w:val="0"/>
          <w:sz w:val="24"/>
        </w:rPr>
      </w:pPr>
      <w:bookmarkStart w:id="47" w:name="_Toc513462930"/>
      <w:bookmarkStart w:id="48" w:name="_Toc16506394"/>
      <w:r>
        <w:rPr>
          <w:sz w:val="24"/>
        </w:rPr>
        <w:lastRenderedPageBreak/>
        <w:t>Annexe</w:t>
      </w:r>
      <w:r w:rsidR="00584562">
        <w:t xml:space="preserve"> </w:t>
      </w:r>
      <w:r>
        <w:rPr>
          <w:sz w:val="24"/>
        </w:rPr>
        <w:t>4 : Liste des groupes de produits FSC (7.3)</w:t>
      </w:r>
      <w:bookmarkEnd w:id="47"/>
      <w:bookmarkEnd w:id="48"/>
    </w:p>
    <w:p w14:paraId="1E3DE2CD" w14:textId="77777777" w:rsidR="00402A89" w:rsidRPr="00614B42" w:rsidRDefault="00402A89" w:rsidP="00402A89">
      <w:pPr>
        <w:rPr>
          <w:rFonts w:ascii="Microsoft Sans Serif" w:hAnsi="Microsoft Sans Serif" w:cs="Microsoft Sans Serif"/>
          <w:sz w:val="22"/>
        </w:rPr>
      </w:pPr>
    </w:p>
    <w:p w14:paraId="47329383" w14:textId="77777777" w:rsidR="00402A89" w:rsidRPr="00FD31B5" w:rsidRDefault="00402A89" w:rsidP="00543310">
      <w:pPr>
        <w:spacing w:after="240"/>
        <w:rPr>
          <w:rFonts w:cs="Microsoft Sans Serif"/>
          <w:sz w:val="20"/>
          <w:szCs w:val="20"/>
        </w:rPr>
      </w:pPr>
      <w:r>
        <w:rPr>
          <w:sz w:val="20"/>
        </w:rPr>
        <w:t xml:space="preserve">Date :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274"/>
        <w:gridCol w:w="1274"/>
        <w:gridCol w:w="1363"/>
        <w:gridCol w:w="1276"/>
        <w:gridCol w:w="1274"/>
        <w:gridCol w:w="1274"/>
        <w:gridCol w:w="1276"/>
      </w:tblGrid>
      <w:tr w:rsidR="00402A89" w:rsidRPr="00614B42" w14:paraId="1ECC098C" w14:textId="77777777" w:rsidTr="00307DD6">
        <w:tc>
          <w:tcPr>
            <w:tcW w:w="714" w:type="pct"/>
            <w:shd w:val="clear" w:color="auto" w:fill="D9D9D9" w:themeFill="background1" w:themeFillShade="D9"/>
          </w:tcPr>
          <w:p w14:paraId="7A51D58A" w14:textId="77777777" w:rsidR="00402A89" w:rsidRPr="00614B42" w:rsidRDefault="00402A89" w:rsidP="00463AD8">
            <w:pPr>
              <w:spacing w:beforeLines="30" w:before="72" w:afterLines="30" w:after="72"/>
              <w:jc w:val="left"/>
              <w:rPr>
                <w:rFonts w:cs="Microsoft Sans Serif"/>
                <w:b/>
                <w:bCs/>
                <w:szCs w:val="18"/>
              </w:rPr>
            </w:pPr>
            <w:r>
              <w:rPr>
                <w:b/>
              </w:rPr>
              <w:t>Groupe de produits FSC</w:t>
            </w:r>
          </w:p>
        </w:tc>
        <w:tc>
          <w:tcPr>
            <w:tcW w:w="714" w:type="pct"/>
            <w:shd w:val="clear" w:color="auto" w:fill="D9D9D9" w:themeFill="background1" w:themeFillShade="D9"/>
          </w:tcPr>
          <w:p w14:paraId="3079FDE1" w14:textId="77777777" w:rsidR="00402A89" w:rsidRPr="00614B42" w:rsidRDefault="00402A89" w:rsidP="00463AD8">
            <w:pPr>
              <w:spacing w:beforeLines="30" w:before="72" w:afterLines="30" w:after="72"/>
              <w:jc w:val="left"/>
              <w:rPr>
                <w:rFonts w:cs="Microsoft Sans Serif"/>
                <w:b/>
                <w:bCs/>
                <w:szCs w:val="18"/>
              </w:rPr>
            </w:pPr>
            <w:r>
              <w:rPr>
                <w:b/>
              </w:rPr>
              <w:t>Type et code des produits</w:t>
            </w:r>
          </w:p>
        </w:tc>
        <w:tc>
          <w:tcPr>
            <w:tcW w:w="714" w:type="pct"/>
            <w:shd w:val="clear" w:color="auto" w:fill="D9D9D9" w:themeFill="background1" w:themeFillShade="D9"/>
          </w:tcPr>
          <w:p w14:paraId="530D6632" w14:textId="77777777" w:rsidR="00402A89" w:rsidRPr="00614B42" w:rsidRDefault="00402A89" w:rsidP="00463AD8">
            <w:pPr>
              <w:spacing w:beforeLines="30" w:before="72" w:afterLines="30" w:after="72"/>
              <w:jc w:val="left"/>
              <w:rPr>
                <w:rFonts w:cs="Microsoft Sans Serif"/>
                <w:b/>
                <w:bCs/>
                <w:szCs w:val="18"/>
              </w:rPr>
            </w:pPr>
            <w:r>
              <w:rPr>
                <w:b/>
              </w:rPr>
              <w:t>Déclaration commerciale FSC</w:t>
            </w:r>
          </w:p>
        </w:tc>
        <w:tc>
          <w:tcPr>
            <w:tcW w:w="715" w:type="pct"/>
            <w:shd w:val="clear" w:color="auto" w:fill="D9D9D9" w:themeFill="background1" w:themeFillShade="D9"/>
          </w:tcPr>
          <w:p w14:paraId="4416749D" w14:textId="77777777" w:rsidR="00402A89" w:rsidRPr="00614B42" w:rsidRDefault="00402A89" w:rsidP="00463AD8">
            <w:pPr>
              <w:spacing w:beforeLines="30" w:before="72" w:afterLines="30" w:after="72"/>
              <w:jc w:val="left"/>
              <w:rPr>
                <w:rFonts w:cs="Microsoft Sans Serif"/>
                <w:b/>
                <w:bCs/>
                <w:szCs w:val="18"/>
              </w:rPr>
            </w:pPr>
            <w:r>
              <w:rPr>
                <w:b/>
              </w:rPr>
              <w:t>Essences</w:t>
            </w:r>
          </w:p>
        </w:tc>
        <w:tc>
          <w:tcPr>
            <w:tcW w:w="714" w:type="pct"/>
            <w:shd w:val="clear" w:color="auto" w:fill="D9D9D9" w:themeFill="background1" w:themeFillShade="D9"/>
          </w:tcPr>
          <w:p w14:paraId="2C848CD1" w14:textId="77777777" w:rsidR="00402A89" w:rsidRPr="00614B42" w:rsidRDefault="00402A89" w:rsidP="00463AD8">
            <w:pPr>
              <w:spacing w:beforeLines="30" w:before="72" w:afterLines="30" w:after="72"/>
              <w:jc w:val="left"/>
              <w:rPr>
                <w:rFonts w:cs="Microsoft Sans Serif"/>
                <w:b/>
                <w:bCs/>
                <w:szCs w:val="18"/>
              </w:rPr>
            </w:pPr>
            <w:r>
              <w:rPr>
                <w:b/>
              </w:rPr>
              <w:t>Déclaration FSC sur les intrants</w:t>
            </w:r>
          </w:p>
        </w:tc>
        <w:tc>
          <w:tcPr>
            <w:tcW w:w="714" w:type="pct"/>
            <w:shd w:val="clear" w:color="auto" w:fill="D9D9D9" w:themeFill="background1" w:themeFillShade="D9"/>
          </w:tcPr>
          <w:p w14:paraId="741B0956" w14:textId="77777777" w:rsidR="00402A89" w:rsidRPr="00614B42" w:rsidRDefault="00402A89" w:rsidP="00463AD8">
            <w:pPr>
              <w:spacing w:beforeLines="30" w:before="72" w:afterLines="30" w:after="72"/>
              <w:jc w:val="left"/>
              <w:rPr>
                <w:rFonts w:cs="Microsoft Sans Serif"/>
                <w:b/>
                <w:bCs/>
                <w:szCs w:val="18"/>
              </w:rPr>
            </w:pPr>
            <w:r>
              <w:rPr>
                <w:b/>
              </w:rPr>
              <w:t>Système de contrôle de la déclaration FSC</w:t>
            </w:r>
          </w:p>
        </w:tc>
        <w:tc>
          <w:tcPr>
            <w:tcW w:w="715" w:type="pct"/>
            <w:shd w:val="clear" w:color="auto" w:fill="D9D9D9" w:themeFill="background1" w:themeFillShade="D9"/>
          </w:tcPr>
          <w:p w14:paraId="4C421929" w14:textId="77777777" w:rsidR="00402A89" w:rsidRPr="00614B42" w:rsidRDefault="00402A89" w:rsidP="00463AD8">
            <w:pPr>
              <w:spacing w:beforeLines="30" w:before="72" w:afterLines="30" w:after="72"/>
              <w:jc w:val="left"/>
              <w:rPr>
                <w:rFonts w:cs="Microsoft Sans Serif"/>
                <w:b/>
                <w:bCs/>
                <w:szCs w:val="18"/>
              </w:rPr>
            </w:pPr>
            <w:r>
              <w:rPr>
                <w:b/>
              </w:rPr>
              <w:t>Sites</w:t>
            </w:r>
          </w:p>
        </w:tc>
      </w:tr>
      <w:bookmarkStart w:id="49" w:name="Text4"/>
      <w:tr w:rsidR="00402A89" w:rsidRPr="00614B42" w14:paraId="11475831" w14:textId="77777777" w:rsidTr="00307DD6">
        <w:trPr>
          <w:trHeight w:val="597"/>
        </w:trPr>
        <w:tc>
          <w:tcPr>
            <w:tcW w:w="714" w:type="pct"/>
            <w:shd w:val="clear" w:color="auto" w:fill="auto"/>
          </w:tcPr>
          <w:p w14:paraId="1496F68F" w14:textId="77777777" w:rsidR="00402A89" w:rsidRPr="00614B42" w:rsidRDefault="00463AD8"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bookmarkEnd w:id="49"/>
          </w:p>
          <w:p w14:paraId="7E7D9659" w14:textId="77777777" w:rsidR="00402A89" w:rsidRPr="00614B42" w:rsidRDefault="00402A89" w:rsidP="00402A89">
            <w:pPr>
              <w:jc w:val="left"/>
              <w:rPr>
                <w:rFonts w:cs="Microsoft Sans Serif"/>
                <w:szCs w:val="18"/>
              </w:rPr>
            </w:pPr>
          </w:p>
        </w:tc>
        <w:bookmarkStart w:id="50" w:name="Text3"/>
        <w:tc>
          <w:tcPr>
            <w:tcW w:w="714" w:type="pct"/>
            <w:shd w:val="clear" w:color="auto" w:fill="auto"/>
          </w:tcPr>
          <w:p w14:paraId="32FDE2B2" w14:textId="77777777" w:rsidR="00402A89" w:rsidRPr="00614B42" w:rsidRDefault="00463AD8" w:rsidP="00402A89">
            <w:pPr>
              <w:jc w:val="left"/>
              <w:rPr>
                <w:rFonts w:cs="Microsoft Sans Serif"/>
                <w:szCs w:val="18"/>
              </w:rPr>
            </w:pPr>
            <w:r>
              <w:rPr>
                <w:rFonts w:cs="Microsoft Sans Serif"/>
                <w:szCs w:val="18"/>
              </w:rPr>
              <w:fldChar w:fldCharType="begin">
                <w:ffData>
                  <w:name w:val="Text3"/>
                  <w:enabled/>
                  <w:calcOnExit w:val="0"/>
                  <w:helpText w:type="text" w:val="Il est possible d&amp;amp;apos;analyser et de choisir les codes à partir de FSC-STD-40-004a V2-0 EN"/>
                  <w:statusText w:type="text" w:val="Il est possible d&amp;amp;apos;analyser et de choisir les codes à partir de FSC-STD-40-004a V2-0 E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bookmarkEnd w:id="50"/>
          </w:p>
          <w:p w14:paraId="50EEA500" w14:textId="77777777" w:rsidR="00402A89" w:rsidRPr="00614B42" w:rsidRDefault="00402A89" w:rsidP="00402A89">
            <w:pPr>
              <w:jc w:val="left"/>
              <w:rPr>
                <w:rFonts w:cs="Microsoft Sans Serif"/>
                <w:szCs w:val="18"/>
              </w:rPr>
            </w:pPr>
          </w:p>
        </w:tc>
        <w:bookmarkStart w:id="51" w:name="Dropdown1"/>
        <w:tc>
          <w:tcPr>
            <w:tcW w:w="714" w:type="pct"/>
            <w:shd w:val="clear" w:color="auto" w:fill="auto"/>
          </w:tcPr>
          <w:p w14:paraId="6E3CBEC6" w14:textId="77777777" w:rsidR="00402A89" w:rsidRPr="00614B42" w:rsidRDefault="00463AD8" w:rsidP="00402A89">
            <w:pPr>
              <w:jc w:val="left"/>
              <w:rPr>
                <w:rFonts w:cs="Microsoft Sans Serif"/>
                <w:szCs w:val="18"/>
              </w:rPr>
            </w:pPr>
            <w:r>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bookmarkEnd w:id="51"/>
          </w:p>
        </w:tc>
        <w:bookmarkStart w:id="52" w:name="Text2"/>
        <w:tc>
          <w:tcPr>
            <w:tcW w:w="715" w:type="pct"/>
            <w:shd w:val="clear" w:color="auto" w:fill="auto"/>
          </w:tcPr>
          <w:p w14:paraId="2B6FA09A" w14:textId="77777777" w:rsidR="00402A89" w:rsidRPr="00614B42" w:rsidRDefault="00463AD8"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pos;identification des produits"/>
                  <w:statusText w:type="text" w:val="Nom scientifique : requis uniquement si les essences sont couramment utilisées dans l&amp;amp;apos;identification des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bookmarkEnd w:id="52"/>
          </w:p>
          <w:p w14:paraId="7470F25C" w14:textId="77777777" w:rsidR="00402A89" w:rsidRPr="00614B42" w:rsidRDefault="00402A89" w:rsidP="00402A89">
            <w:pPr>
              <w:jc w:val="left"/>
              <w:rPr>
                <w:rFonts w:cs="Microsoft Sans Serif"/>
                <w:szCs w:val="18"/>
              </w:rPr>
            </w:pPr>
          </w:p>
        </w:tc>
        <w:tc>
          <w:tcPr>
            <w:tcW w:w="714" w:type="pct"/>
            <w:shd w:val="clear" w:color="auto" w:fill="auto"/>
          </w:tcPr>
          <w:p w14:paraId="2C0E9907"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471160B5"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tc>
        <w:bookmarkStart w:id="53" w:name="Dropdown2"/>
        <w:tc>
          <w:tcPr>
            <w:tcW w:w="714" w:type="pct"/>
            <w:shd w:val="clear" w:color="auto" w:fill="auto"/>
          </w:tcPr>
          <w:p w14:paraId="00B7DE51" w14:textId="77777777" w:rsidR="00402A89" w:rsidRPr="00614B42" w:rsidRDefault="00463AD8" w:rsidP="00402A89">
            <w:pPr>
              <w:jc w:val="left"/>
              <w:rPr>
                <w:rFonts w:cs="Microsoft Sans Serif"/>
                <w:szCs w:val="18"/>
              </w:rPr>
            </w:pPr>
            <w:r>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bookmarkEnd w:id="53"/>
          </w:p>
          <w:p w14:paraId="28D885BF" w14:textId="77777777" w:rsidR="00402A89" w:rsidRPr="00614B42" w:rsidRDefault="00402A89" w:rsidP="00402A89">
            <w:pPr>
              <w:jc w:val="left"/>
              <w:rPr>
                <w:rFonts w:cs="Microsoft Sans Serif"/>
                <w:szCs w:val="18"/>
              </w:rPr>
            </w:pPr>
          </w:p>
        </w:tc>
        <w:bookmarkStart w:id="54" w:name="Text1"/>
        <w:tc>
          <w:tcPr>
            <w:tcW w:w="715" w:type="pct"/>
            <w:shd w:val="clear" w:color="auto" w:fill="auto"/>
          </w:tcPr>
          <w:p w14:paraId="158FAC55" w14:textId="77777777" w:rsidR="00402A89" w:rsidRPr="00614B42" w:rsidRDefault="00463AD8" w:rsidP="00402A89">
            <w:pPr>
              <w:jc w:val="left"/>
              <w:rPr>
                <w:rFonts w:cs="Microsoft Sans Serif"/>
                <w:szCs w:val="18"/>
              </w:rPr>
            </w:pPr>
            <w:r>
              <w:rPr>
                <w:rFonts w:cs="Microsoft Sans Serif"/>
                <w:szCs w:val="18"/>
              </w:rPr>
              <w:fldChar w:fldCharType="begin">
                <w:ffData>
                  <w:name w:val="Text1"/>
                  <w:enabled/>
                  <w:calcOnExit w:val="0"/>
                  <w:helpText w:type="text" w:val="Les sites impliqués dans la gestion, la production, l’entreposage, la vente, etc en relation avec le groupe de produits"/>
                  <w:statusText w:type="text" w:val="Les sites impliqués dans la gestion, la production, l’entreposage, la vente, etc en relation avec le groupe de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bookmarkEnd w:id="54"/>
          </w:p>
          <w:p w14:paraId="43D303D8" w14:textId="77777777" w:rsidR="00402A89" w:rsidRPr="00614B42" w:rsidRDefault="00402A89" w:rsidP="00402A89">
            <w:pPr>
              <w:jc w:val="left"/>
              <w:rPr>
                <w:rFonts w:cs="Microsoft Sans Serif"/>
                <w:szCs w:val="18"/>
              </w:rPr>
            </w:pPr>
          </w:p>
        </w:tc>
      </w:tr>
      <w:tr w:rsidR="00402A89" w:rsidRPr="00614B42" w14:paraId="3B51F6EF" w14:textId="77777777" w:rsidTr="00307DD6">
        <w:trPr>
          <w:trHeight w:val="597"/>
        </w:trPr>
        <w:tc>
          <w:tcPr>
            <w:tcW w:w="714" w:type="pct"/>
            <w:shd w:val="clear" w:color="auto" w:fill="auto"/>
          </w:tcPr>
          <w:p w14:paraId="790EFC01" w14:textId="77777777" w:rsidR="00402A89" w:rsidRPr="00614B42" w:rsidRDefault="00463AD8"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4EE6B902" w14:textId="77777777" w:rsidR="00402A89" w:rsidRPr="00614B42" w:rsidRDefault="00402A89" w:rsidP="00402A89">
            <w:pPr>
              <w:jc w:val="left"/>
              <w:rPr>
                <w:rFonts w:cs="Microsoft Sans Serif"/>
                <w:szCs w:val="18"/>
              </w:rPr>
            </w:pPr>
          </w:p>
        </w:tc>
        <w:tc>
          <w:tcPr>
            <w:tcW w:w="714" w:type="pct"/>
            <w:shd w:val="clear" w:color="auto" w:fill="auto"/>
          </w:tcPr>
          <w:p w14:paraId="04546B4E" w14:textId="77777777" w:rsidR="00402A89" w:rsidRPr="00614B42" w:rsidRDefault="00463AD8" w:rsidP="00402A89">
            <w:pPr>
              <w:jc w:val="left"/>
              <w:rPr>
                <w:rFonts w:cs="Microsoft Sans Serif"/>
                <w:szCs w:val="18"/>
              </w:rPr>
            </w:pPr>
            <w:r>
              <w:rPr>
                <w:rFonts w:cs="Microsoft Sans Serif"/>
                <w:szCs w:val="18"/>
              </w:rPr>
              <w:fldChar w:fldCharType="begin">
                <w:ffData>
                  <w:name w:val="Text3"/>
                  <w:enabled/>
                  <w:calcOnExit w:val="0"/>
                  <w:helpText w:type="text" w:val="Il est possible d&amp;amp;apos;analyser et de choisir les codes à partir de FSC-STD-40-004a V2-0 EN"/>
                  <w:statusText w:type="text" w:val="Il est possible d&amp;amp;apos;analyser et de choisir les codes à partir de FSC-STD-40-004a V2-0 E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tc>
        <w:tc>
          <w:tcPr>
            <w:tcW w:w="714" w:type="pct"/>
            <w:shd w:val="clear" w:color="auto" w:fill="auto"/>
          </w:tcPr>
          <w:p w14:paraId="35A54031" w14:textId="77777777" w:rsidR="00402A89" w:rsidRPr="00614B42" w:rsidRDefault="00463AD8" w:rsidP="00402A89">
            <w:pPr>
              <w:jc w:val="left"/>
              <w:rPr>
                <w:rFonts w:cs="Microsoft Sans Serif"/>
                <w:szCs w:val="18"/>
              </w:rPr>
            </w:pPr>
            <w:r>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1F9C5BC3" w14:textId="77777777" w:rsidR="00402A89" w:rsidRPr="00614B42" w:rsidRDefault="00402A89" w:rsidP="00402A89">
            <w:pPr>
              <w:jc w:val="left"/>
              <w:rPr>
                <w:rFonts w:cs="Microsoft Sans Serif"/>
                <w:szCs w:val="18"/>
              </w:rPr>
            </w:pPr>
          </w:p>
        </w:tc>
        <w:tc>
          <w:tcPr>
            <w:tcW w:w="715" w:type="pct"/>
            <w:shd w:val="clear" w:color="auto" w:fill="auto"/>
          </w:tcPr>
          <w:p w14:paraId="4C791803" w14:textId="77777777" w:rsidR="00402A89" w:rsidRPr="00614B42" w:rsidRDefault="00463AD8"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pos;identification des produits"/>
                  <w:statusText w:type="text" w:val="Nom scientifique : requis uniquement si les essences sont couramment utilisées dans l&amp;amp;apos;identification des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5C9B1290" w14:textId="77777777" w:rsidR="00402A89" w:rsidRPr="00614B42" w:rsidRDefault="00402A89" w:rsidP="00402A89">
            <w:pPr>
              <w:jc w:val="left"/>
              <w:rPr>
                <w:rFonts w:cs="Microsoft Sans Serif"/>
                <w:szCs w:val="18"/>
              </w:rPr>
            </w:pPr>
          </w:p>
        </w:tc>
        <w:tc>
          <w:tcPr>
            <w:tcW w:w="714" w:type="pct"/>
            <w:shd w:val="clear" w:color="auto" w:fill="auto"/>
          </w:tcPr>
          <w:p w14:paraId="44241898"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37D069D8"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tc>
        <w:tc>
          <w:tcPr>
            <w:tcW w:w="714" w:type="pct"/>
            <w:shd w:val="clear" w:color="auto" w:fill="auto"/>
          </w:tcPr>
          <w:p w14:paraId="51794927" w14:textId="77777777" w:rsidR="00402A89" w:rsidRPr="00614B42" w:rsidRDefault="00463AD8" w:rsidP="00402A89">
            <w:pPr>
              <w:jc w:val="left"/>
              <w:rPr>
                <w:rFonts w:cs="Microsoft Sans Serif"/>
                <w:szCs w:val="18"/>
              </w:rPr>
            </w:pPr>
            <w:r>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34F83429" w14:textId="77777777" w:rsidR="00402A89" w:rsidRPr="00614B42" w:rsidRDefault="00402A89" w:rsidP="00402A89">
            <w:pPr>
              <w:jc w:val="left"/>
              <w:rPr>
                <w:rFonts w:cs="Microsoft Sans Serif"/>
                <w:szCs w:val="18"/>
              </w:rPr>
            </w:pPr>
          </w:p>
        </w:tc>
        <w:tc>
          <w:tcPr>
            <w:tcW w:w="715" w:type="pct"/>
            <w:shd w:val="clear" w:color="auto" w:fill="auto"/>
          </w:tcPr>
          <w:p w14:paraId="30F5DE50" w14:textId="55E3ADB5" w:rsidR="00402A89" w:rsidRPr="00614B42" w:rsidRDefault="00463AD8" w:rsidP="00402A89">
            <w:pPr>
              <w:jc w:val="left"/>
              <w:rPr>
                <w:rFonts w:cs="Microsoft Sans Serif"/>
                <w:szCs w:val="18"/>
              </w:rPr>
            </w:pPr>
            <w:r>
              <w:rPr>
                <w:rFonts w:cs="Microsoft Sans Serif"/>
                <w:szCs w:val="18"/>
              </w:rPr>
              <w:fldChar w:fldCharType="begin"/>
            </w:r>
            <w:r w:rsidR="00402A89" w:rsidRPr="00614B42">
              <w:rPr>
                <w:rFonts w:cs="Microsoft Sans Serif"/>
                <w:szCs w:val="18"/>
              </w:rPr>
              <w:instrText xml:space="preserve"> FORMTEXT </w:instrText>
            </w:r>
            <w:r>
              <w:rPr>
                <w:rFonts w:cs="Microsoft Sans Serif"/>
                <w:szCs w:val="18"/>
              </w:rPr>
              <w:fldChar w:fldCharType="separate"/>
            </w:r>
            <w:r w:rsidR="00DB5086">
              <w:t>     </w:t>
            </w:r>
            <w:r>
              <w:fldChar w:fldCharType="end"/>
            </w:r>
          </w:p>
          <w:p w14:paraId="635E7F99" w14:textId="77777777" w:rsidR="00402A89" w:rsidRPr="00614B42" w:rsidRDefault="00402A89" w:rsidP="00402A89">
            <w:pPr>
              <w:jc w:val="left"/>
              <w:rPr>
                <w:rFonts w:cs="Microsoft Sans Serif"/>
                <w:szCs w:val="18"/>
              </w:rPr>
            </w:pPr>
          </w:p>
        </w:tc>
      </w:tr>
      <w:tr w:rsidR="00402A89" w:rsidRPr="00614B42" w14:paraId="7C8DAA46" w14:textId="77777777" w:rsidTr="00307DD6">
        <w:trPr>
          <w:trHeight w:val="597"/>
        </w:trPr>
        <w:tc>
          <w:tcPr>
            <w:tcW w:w="714" w:type="pct"/>
            <w:shd w:val="clear" w:color="auto" w:fill="auto"/>
          </w:tcPr>
          <w:p w14:paraId="527B0D4F" w14:textId="77777777" w:rsidR="00402A89" w:rsidRPr="00614B42" w:rsidRDefault="00463AD8"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55BA6B69" w14:textId="77777777" w:rsidR="00402A89" w:rsidRPr="00614B42" w:rsidRDefault="00402A89" w:rsidP="00402A89">
            <w:pPr>
              <w:jc w:val="left"/>
              <w:rPr>
                <w:rFonts w:cs="Microsoft Sans Serif"/>
                <w:szCs w:val="18"/>
              </w:rPr>
            </w:pPr>
          </w:p>
        </w:tc>
        <w:tc>
          <w:tcPr>
            <w:tcW w:w="714" w:type="pct"/>
            <w:shd w:val="clear" w:color="auto" w:fill="auto"/>
          </w:tcPr>
          <w:p w14:paraId="6BB78192"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Il est possible d&amp;amp;apos;analyser et de choisir les codes à partir de FSC-STD-40-004a V2-0 EN"/>
                  <w:statusText w:type="text" w:val="Il est possible d&amp;amp;apos;analyser et de choisir les codes à partir de FSC-STD-40-004a V2-0 E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tc>
        <w:tc>
          <w:tcPr>
            <w:tcW w:w="714" w:type="pct"/>
            <w:shd w:val="clear" w:color="auto" w:fill="auto"/>
          </w:tcPr>
          <w:p w14:paraId="79F2A37D"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6C76F083" w14:textId="77777777" w:rsidR="00402A89" w:rsidRPr="00614B42" w:rsidRDefault="00402A89" w:rsidP="00402A89">
            <w:pPr>
              <w:jc w:val="left"/>
              <w:rPr>
                <w:rFonts w:cs="Microsoft Sans Serif"/>
                <w:szCs w:val="18"/>
              </w:rPr>
            </w:pPr>
          </w:p>
        </w:tc>
        <w:tc>
          <w:tcPr>
            <w:tcW w:w="715" w:type="pct"/>
            <w:shd w:val="clear" w:color="auto" w:fill="auto"/>
          </w:tcPr>
          <w:p w14:paraId="29F5C668" w14:textId="77777777" w:rsidR="00402A89" w:rsidRPr="00614B42" w:rsidRDefault="00463AD8"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pos;identification des produits"/>
                  <w:statusText w:type="text" w:val="Nom scientifique : requis uniquement si les essences sont couramment utilisées dans l&amp;amp;apos;identification des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54C93E26" w14:textId="77777777" w:rsidR="00402A89" w:rsidRPr="00614B42" w:rsidRDefault="00402A89" w:rsidP="00402A89">
            <w:pPr>
              <w:jc w:val="left"/>
              <w:rPr>
                <w:rFonts w:cs="Microsoft Sans Serif"/>
                <w:szCs w:val="18"/>
              </w:rPr>
            </w:pPr>
          </w:p>
        </w:tc>
        <w:tc>
          <w:tcPr>
            <w:tcW w:w="714" w:type="pct"/>
            <w:shd w:val="clear" w:color="auto" w:fill="auto"/>
          </w:tcPr>
          <w:p w14:paraId="476224C0"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1B28B7A3"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0419B28C"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tc>
        <w:tc>
          <w:tcPr>
            <w:tcW w:w="714" w:type="pct"/>
            <w:shd w:val="clear" w:color="auto" w:fill="auto"/>
          </w:tcPr>
          <w:p w14:paraId="68E35F87" w14:textId="77777777" w:rsidR="00402A89" w:rsidRPr="00614B42" w:rsidRDefault="00463AD8" w:rsidP="00402A89">
            <w:pPr>
              <w:jc w:val="left"/>
              <w:rPr>
                <w:rFonts w:cs="Microsoft Sans Serif"/>
                <w:szCs w:val="18"/>
              </w:rPr>
            </w:pPr>
            <w:r>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75D4A07F" w14:textId="77777777" w:rsidR="00402A89" w:rsidRPr="00614B42" w:rsidRDefault="00402A89" w:rsidP="00402A89">
            <w:pPr>
              <w:jc w:val="left"/>
              <w:rPr>
                <w:rFonts w:cs="Microsoft Sans Serif"/>
                <w:szCs w:val="18"/>
              </w:rPr>
            </w:pPr>
          </w:p>
        </w:tc>
        <w:tc>
          <w:tcPr>
            <w:tcW w:w="715" w:type="pct"/>
            <w:shd w:val="clear" w:color="auto" w:fill="auto"/>
          </w:tcPr>
          <w:p w14:paraId="791E1BE6" w14:textId="77777777" w:rsidR="00402A89" w:rsidRPr="00614B42" w:rsidRDefault="00463AD8" w:rsidP="00402A89">
            <w:pPr>
              <w:jc w:val="left"/>
              <w:rPr>
                <w:rFonts w:cs="Microsoft Sans Serif"/>
                <w:szCs w:val="18"/>
              </w:rPr>
            </w:pPr>
            <w:r>
              <w:rPr>
                <w:rFonts w:cs="Microsoft Sans Serif"/>
                <w:szCs w:val="18"/>
              </w:rPr>
              <w:fldChar w:fldCharType="begin">
                <w:ffData>
                  <w:name w:val="Text1"/>
                  <w:enabled/>
                  <w:calcOnExit w:val="0"/>
                  <w:helpText w:type="text" w:val="Les sites impliqués dans la gestion, la production, l’entreposage, la vente, etc en relation avec le groupe de produits"/>
                  <w:statusText w:type="text" w:val="Les sites impliqués dans la gestion, la production, l’entreposage, la vente, etc en relation avec le groupe de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132138D3" w14:textId="77777777" w:rsidR="00402A89" w:rsidRPr="00614B42" w:rsidRDefault="00402A89" w:rsidP="00402A89">
            <w:pPr>
              <w:jc w:val="left"/>
              <w:rPr>
                <w:rFonts w:cs="Microsoft Sans Serif"/>
                <w:szCs w:val="18"/>
              </w:rPr>
            </w:pPr>
          </w:p>
        </w:tc>
      </w:tr>
      <w:tr w:rsidR="00402A89" w:rsidRPr="00614B42" w14:paraId="69EB486C" w14:textId="77777777" w:rsidTr="00307DD6">
        <w:trPr>
          <w:trHeight w:val="597"/>
        </w:trPr>
        <w:tc>
          <w:tcPr>
            <w:tcW w:w="714" w:type="pct"/>
            <w:shd w:val="clear" w:color="auto" w:fill="auto"/>
          </w:tcPr>
          <w:p w14:paraId="61CA4566" w14:textId="77777777" w:rsidR="00402A89" w:rsidRPr="00614B42" w:rsidRDefault="00463AD8"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27D55191" w14:textId="77777777" w:rsidR="00402A89" w:rsidRPr="00614B42" w:rsidRDefault="00402A89" w:rsidP="00402A89">
            <w:pPr>
              <w:jc w:val="left"/>
              <w:rPr>
                <w:rFonts w:cs="Microsoft Sans Serif"/>
                <w:szCs w:val="18"/>
              </w:rPr>
            </w:pPr>
          </w:p>
        </w:tc>
        <w:tc>
          <w:tcPr>
            <w:tcW w:w="714" w:type="pct"/>
            <w:shd w:val="clear" w:color="auto" w:fill="auto"/>
          </w:tcPr>
          <w:p w14:paraId="3DA6F6A7" w14:textId="77777777" w:rsidR="00402A89" w:rsidRPr="00614B42" w:rsidRDefault="00463AD8" w:rsidP="00402A89">
            <w:pPr>
              <w:jc w:val="left"/>
              <w:rPr>
                <w:rFonts w:cs="Microsoft Sans Serif"/>
                <w:szCs w:val="18"/>
              </w:rPr>
            </w:pPr>
            <w:r>
              <w:rPr>
                <w:rFonts w:cs="Microsoft Sans Serif"/>
                <w:szCs w:val="18"/>
              </w:rPr>
              <w:fldChar w:fldCharType="begin">
                <w:ffData>
                  <w:name w:val="Text3"/>
                  <w:enabled/>
                  <w:calcOnExit w:val="0"/>
                  <w:helpText w:type="text" w:val="Il est possible d&amp;amp;apos;analyser et de choisir les codes à partir de FSC-STD-40-004a V2-0 EN"/>
                  <w:statusText w:type="text" w:val="Il est possible d&amp;amp;apos;analyser et de choisir les codes à partir de FSC-STD-40-004a V2-0 EN"/>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tc>
        <w:tc>
          <w:tcPr>
            <w:tcW w:w="714" w:type="pct"/>
            <w:shd w:val="clear" w:color="auto" w:fill="auto"/>
          </w:tcPr>
          <w:p w14:paraId="49512961"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49AD375E" w14:textId="77777777" w:rsidR="00402A89" w:rsidRPr="00614B42" w:rsidRDefault="00402A89" w:rsidP="00402A89">
            <w:pPr>
              <w:jc w:val="left"/>
              <w:rPr>
                <w:rFonts w:cs="Microsoft Sans Serif"/>
                <w:szCs w:val="18"/>
              </w:rPr>
            </w:pPr>
          </w:p>
        </w:tc>
        <w:tc>
          <w:tcPr>
            <w:tcW w:w="715" w:type="pct"/>
            <w:shd w:val="clear" w:color="auto" w:fill="auto"/>
          </w:tcPr>
          <w:p w14:paraId="1531F5C8" w14:textId="77777777" w:rsidR="00402A89" w:rsidRPr="00614B42" w:rsidRDefault="00463AD8"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pos;identification des produits"/>
                  <w:statusText w:type="text" w:val="Nom scientifique : requis uniquement si les essences sont couramment utilisées dans l&amp;amp;apos;identification des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38AEAAF6" w14:textId="77777777" w:rsidR="00402A89" w:rsidRPr="00614B42" w:rsidRDefault="00402A89" w:rsidP="00402A89">
            <w:pPr>
              <w:jc w:val="left"/>
              <w:rPr>
                <w:rFonts w:cs="Microsoft Sans Serif"/>
                <w:szCs w:val="18"/>
              </w:rPr>
            </w:pPr>
          </w:p>
        </w:tc>
        <w:tc>
          <w:tcPr>
            <w:tcW w:w="714" w:type="pct"/>
            <w:shd w:val="clear" w:color="auto" w:fill="auto"/>
          </w:tcPr>
          <w:p w14:paraId="1FE166C7"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253097BE" w14:textId="77777777"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tc>
        <w:tc>
          <w:tcPr>
            <w:tcW w:w="714" w:type="pct"/>
            <w:shd w:val="clear" w:color="auto" w:fill="auto"/>
          </w:tcPr>
          <w:p w14:paraId="543A1762" w14:textId="3D717D4C" w:rsidR="00402A89" w:rsidRPr="00614B42" w:rsidRDefault="00463AD8"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402A89" w:rsidRPr="00614B42">
              <w:rPr>
                <w:rFonts w:cs="Microsoft Sans Serif"/>
                <w:szCs w:val="18"/>
              </w:rPr>
              <w:instrText xml:space="preserve"> FORMDROPDOWN </w:instrText>
            </w:r>
            <w:r w:rsidR="00975D91">
              <w:rPr>
                <w:rFonts w:cs="Microsoft Sans Serif"/>
                <w:szCs w:val="18"/>
              </w:rPr>
            </w:r>
            <w:r w:rsidR="00975D91">
              <w:rPr>
                <w:rFonts w:cs="Microsoft Sans Serif"/>
                <w:szCs w:val="18"/>
              </w:rPr>
              <w:fldChar w:fldCharType="separate"/>
            </w:r>
            <w:r>
              <w:fldChar w:fldCharType="end"/>
            </w:r>
          </w:p>
          <w:p w14:paraId="539FEFC1" w14:textId="77777777" w:rsidR="00402A89" w:rsidRPr="00614B42" w:rsidRDefault="00402A89" w:rsidP="00402A89">
            <w:pPr>
              <w:jc w:val="left"/>
              <w:rPr>
                <w:rFonts w:cs="Microsoft Sans Serif"/>
                <w:szCs w:val="18"/>
              </w:rPr>
            </w:pPr>
          </w:p>
        </w:tc>
        <w:tc>
          <w:tcPr>
            <w:tcW w:w="715" w:type="pct"/>
            <w:shd w:val="clear" w:color="auto" w:fill="auto"/>
          </w:tcPr>
          <w:p w14:paraId="39BDA132" w14:textId="77777777" w:rsidR="00402A89" w:rsidRPr="00614B42" w:rsidRDefault="00463AD8" w:rsidP="00402A89">
            <w:pPr>
              <w:jc w:val="left"/>
              <w:rPr>
                <w:rFonts w:cs="Microsoft Sans Serif"/>
                <w:szCs w:val="18"/>
              </w:rPr>
            </w:pPr>
            <w:r>
              <w:rPr>
                <w:rFonts w:cs="Microsoft Sans Serif"/>
                <w:szCs w:val="18"/>
              </w:rPr>
              <w:fldChar w:fldCharType="begin">
                <w:ffData>
                  <w:name w:val="Text1"/>
                  <w:enabled/>
                  <w:calcOnExit w:val="0"/>
                  <w:helpText w:type="text" w:val="Les sites impliqués dans la gestion, la production, l’entreposage, la vente, etc en relation avec le groupe de produits"/>
                  <w:statusText w:type="text" w:val="Les sites impliqués dans la gestion, la production, l’entreposage, la vente, etc en relation avec le groupe de produits"/>
                  <w:textInput/>
                </w:ffData>
              </w:fldChar>
            </w:r>
            <w:r w:rsidR="00402A89" w:rsidRPr="00614B42">
              <w:rPr>
                <w:rFonts w:cs="Microsoft Sans Serif"/>
                <w:szCs w:val="18"/>
              </w:rPr>
              <w:instrText xml:space="preserve"> FORMTEXT </w:instrText>
            </w:r>
            <w:r>
              <w:rPr>
                <w:rFonts w:cs="Microsoft Sans Serif"/>
                <w:szCs w:val="18"/>
              </w:rPr>
            </w:r>
            <w:r>
              <w:rPr>
                <w:rFonts w:cs="Microsoft Sans Serif"/>
                <w:szCs w:val="18"/>
              </w:rPr>
              <w:fldChar w:fldCharType="separate"/>
            </w:r>
            <w:r w:rsidR="00DB5086">
              <w:t>     </w:t>
            </w:r>
            <w:r>
              <w:fldChar w:fldCharType="end"/>
            </w:r>
          </w:p>
          <w:p w14:paraId="3ADDCC16" w14:textId="77777777" w:rsidR="00402A89" w:rsidRPr="00614B42" w:rsidRDefault="00402A89" w:rsidP="00402A89">
            <w:pPr>
              <w:jc w:val="left"/>
              <w:rPr>
                <w:rFonts w:cs="Microsoft Sans Serif"/>
                <w:szCs w:val="18"/>
              </w:rPr>
            </w:pPr>
          </w:p>
        </w:tc>
      </w:tr>
    </w:tbl>
    <w:p w14:paraId="02464EAD" w14:textId="5C40A52B" w:rsidR="00402A89" w:rsidRPr="00614B42" w:rsidRDefault="00A84AFA" w:rsidP="00402A89">
      <w:pPr>
        <w:jc w:val="left"/>
      </w:pPr>
      <w:r w:rsidRPr="00A84AFA">
        <w:rPr>
          <w:i/>
          <w:iCs/>
        </w:rPr>
        <w:t>N</w:t>
      </w:r>
      <w:r>
        <w:t>.</w:t>
      </w:r>
      <w:r w:rsidRPr="00A84AFA">
        <w:rPr>
          <w:i/>
          <w:iCs/>
        </w:rPr>
        <w:t>B. : c</w:t>
      </w:r>
      <w:r w:rsidR="00402A89" w:rsidRPr="00A84AFA">
        <w:rPr>
          <w:i/>
          <w:iCs/>
        </w:rPr>
        <w:t xml:space="preserve">ertaines colonnes contiennent des menus déroulants - </w:t>
      </w:r>
      <w:r w:rsidRPr="00A84AFA">
        <w:rPr>
          <w:i/>
          <w:iCs/>
        </w:rPr>
        <w:t>vous n’avez qu’à</w:t>
      </w:r>
      <w:r w:rsidR="00402A89" w:rsidRPr="00A84AFA">
        <w:rPr>
          <w:i/>
          <w:iCs/>
        </w:rPr>
        <w:t xml:space="preserve"> sélectionner la bonne option</w:t>
      </w:r>
      <w:r w:rsidR="00402A89">
        <w:t>.</w:t>
      </w:r>
    </w:p>
    <w:p w14:paraId="5E44E47D" w14:textId="77777777" w:rsidR="00C3757F" w:rsidRPr="00614B42" w:rsidRDefault="004C08DF" w:rsidP="00402A89">
      <w:pPr>
        <w:spacing w:after="240" w:line="276" w:lineRule="auto"/>
        <w:jc w:val="left"/>
        <w:sectPr w:rsidR="00C3757F" w:rsidRPr="00614B42" w:rsidSect="00667FE1">
          <w:headerReference w:type="even" r:id="rId24"/>
          <w:headerReference w:type="default" r:id="rId25"/>
          <w:footerReference w:type="even" r:id="rId26"/>
          <w:footerReference w:type="default" r:id="rId27"/>
          <w:headerReference w:type="first" r:id="rId28"/>
          <w:pgSz w:w="11907" w:h="16839" w:code="9"/>
          <w:pgMar w:top="1701" w:right="1440" w:bottom="900" w:left="1440" w:header="720" w:footer="340" w:gutter="0"/>
          <w:cols w:space="720"/>
        </w:sectPr>
      </w:pPr>
      <w:r>
        <w:br/>
      </w:r>
    </w:p>
    <w:p w14:paraId="13FE7E9C" w14:textId="77777777" w:rsidR="001D1202" w:rsidRPr="00614B42" w:rsidRDefault="001D1202" w:rsidP="00B477D4">
      <w:pPr>
        <w:spacing w:before="0"/>
        <w:jc w:val="left"/>
        <w:sectPr w:rsidR="001D1202" w:rsidRPr="00614B42" w:rsidSect="00574478">
          <w:pgSz w:w="11907" w:h="16839" w:code="9"/>
          <w:pgMar w:top="1260" w:right="1440" w:bottom="900" w:left="1440" w:header="720" w:footer="450" w:gutter="0"/>
          <w:cols w:space="720"/>
        </w:sectPr>
      </w:pPr>
    </w:p>
    <w:bookmarkEnd w:id="0"/>
    <w:p w14:paraId="254BE012" w14:textId="091741AF" w:rsidR="00DE1276" w:rsidRPr="00614B42" w:rsidRDefault="00C63F0F" w:rsidP="00DE1276">
      <w:pPr>
        <w:jc w:val="center"/>
      </w:pPr>
      <w:r>
        <w:rPr>
          <w:noProof/>
        </w:rPr>
        <mc:AlternateContent>
          <mc:Choice Requires="wpg">
            <w:drawing>
              <wp:anchor distT="0" distB="0" distL="114300" distR="114300" simplePos="0" relativeHeight="251692544" behindDoc="0" locked="0" layoutInCell="1" allowOverlap="1" wp14:anchorId="729F1F8C" wp14:editId="4B6F54DB">
                <wp:simplePos x="0" y="0"/>
                <wp:positionH relativeFrom="column">
                  <wp:posOffset>-1182370</wp:posOffset>
                </wp:positionH>
                <wp:positionV relativeFrom="paragraph">
                  <wp:posOffset>-985520</wp:posOffset>
                </wp:positionV>
                <wp:extent cx="11144885" cy="10694670"/>
                <wp:effectExtent l="0" t="0" r="18415"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44885" cy="10694670"/>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3"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3DA7B16C" w14:textId="77777777" w:rsidR="00A36848" w:rsidRDefault="00A36848"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7CCF" w14:textId="77777777" w:rsidR="00A36848" w:rsidRPr="008E190C" w:rsidRDefault="00A36848" w:rsidP="00DE1276">
                              <w:pPr>
                                <w:jc w:val="right"/>
                                <w:rPr>
                                  <w:b/>
                                  <w:color w:val="FFFFFF"/>
                                  <w:sz w:val="24"/>
                                </w:rPr>
                              </w:pPr>
                              <w:r>
                                <w:rPr>
                                  <w:b/>
                                  <w:color w:val="FFFFFF"/>
                                  <w:sz w:val="24"/>
                                </w:rPr>
                                <w:t>www.nepcon.org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D446D" w14:textId="77777777" w:rsidR="00A36848" w:rsidRPr="007A7F75" w:rsidRDefault="00A36848">
                              <w:r>
                                <w:rPr>
                                  <w:color w:val="A6A6A6" w:themeColor="background1" w:themeShade="A6"/>
                                  <w:sz w:val="16"/>
                                </w:rPr>
                                <w:t>FSC</w:t>
                              </w:r>
                              <w:r>
                                <w:rPr>
                                  <w:color w:val="A6A6A6" w:themeColor="background1" w:themeShade="A6"/>
                                </w:rPr>
                                <w:t>™</w:t>
                              </w:r>
                              <w:r>
                                <w:rPr>
                                  <w:color w:val="A6A6A6" w:themeColor="background1" w:themeShade="A6"/>
                                  <w:sz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729F1F8C" id="Group 297" o:spid="_x0000_s1038" style="position:absolute;left:0;text-align:left;margin-left:-93.1pt;margin-top:-77.6pt;width:877.55pt;height:842.1pt;z-index:251692544;mso-position-horizontal-relative:text;mso-position-vertical-relative:text;mso-width-relative:margin" coordorigin="502" coordsize="111449,1069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4"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30"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3DA7B16C" w14:textId="77777777" w:rsidR="00A36848" w:rsidRDefault="00A36848"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0A4E7CCF" w14:textId="77777777" w:rsidR="00A36848" w:rsidRPr="008E190C" w:rsidRDefault="00A36848" w:rsidP="00DE1276">
                        <w:pPr>
                          <w:jc w:val="right"/>
                          <w:rPr>
                            <w:b/>
                            <w:color w:val="FFFFFF"/>
                            <w:sz w:val="24"/>
                          </w:rPr>
                        </w:pPr>
                        <w:r>
                          <w:rPr>
                            <w:b/>
                            <w:color w:val="FFFFFF"/>
                            <w:sz w:val="24"/>
                          </w:rPr>
                          <w:t>www.nepcon.org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05BD446D" w14:textId="77777777" w:rsidR="00A36848" w:rsidRPr="007A7F75" w:rsidRDefault="00A36848">
                        <w:r>
                          <w:rPr>
                            <w:color w:val="A6A6A6" w:themeColor="background1" w:themeShade="A6"/>
                            <w:sz w:val="16"/>
                          </w:rPr>
                          <w:t>FSC</w:t>
                        </w:r>
                        <w:r>
                          <w:rPr>
                            <w:color w:val="A6A6A6" w:themeColor="background1" w:themeShade="A6"/>
                          </w:rPr>
                          <w:t>™</w:t>
                        </w:r>
                        <w:r>
                          <w:rPr>
                            <w:color w:val="A6A6A6" w:themeColor="background1" w:themeShade="A6"/>
                            <w:sz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6ADFCB42" w14:textId="77777777" w:rsidR="00AA5A53" w:rsidRPr="00614B42" w:rsidRDefault="00D7381E" w:rsidP="00987A01">
      <w:r>
        <w:br/>
      </w:r>
    </w:p>
    <w:p w14:paraId="26859013" w14:textId="77777777" w:rsidR="004B5D06" w:rsidRPr="00614B42" w:rsidRDefault="004B5D06" w:rsidP="004B5D06">
      <w:pPr>
        <w:ind w:right="5763"/>
        <w:jc w:val="left"/>
        <w:textAlignment w:val="baseline"/>
        <w:rPr>
          <w:rFonts w:cs="Microsoft Sans Serif"/>
          <w:color w:val="595959" w:themeColor="text1" w:themeTint="A6"/>
          <w:szCs w:val="18"/>
        </w:rPr>
      </w:pPr>
    </w:p>
    <w:p w14:paraId="6CF4EE5C" w14:textId="77777777" w:rsidR="00623B7B" w:rsidRPr="00614B42" w:rsidRDefault="00623B7B" w:rsidP="004B5D06">
      <w:pPr>
        <w:ind w:right="5763"/>
        <w:jc w:val="left"/>
        <w:textAlignment w:val="baseline"/>
        <w:rPr>
          <w:rFonts w:cs="Microsoft Sans Serif"/>
          <w:color w:val="595959" w:themeColor="text1" w:themeTint="A6"/>
          <w:szCs w:val="18"/>
        </w:rPr>
      </w:pPr>
    </w:p>
    <w:p w14:paraId="0B6927E0" w14:textId="77777777" w:rsidR="00DE1276" w:rsidRPr="00614B42" w:rsidRDefault="00DE1276" w:rsidP="00DE1276">
      <w:pPr>
        <w:ind w:right="4166"/>
        <w:rPr>
          <w:b/>
          <w:color w:val="91B11B"/>
          <w:sz w:val="50"/>
        </w:rPr>
      </w:pPr>
      <w:r>
        <w:rPr>
          <w:b/>
          <w:color w:val="91B11B"/>
          <w:sz w:val="50"/>
        </w:rPr>
        <w:t xml:space="preserve">À propos de </w:t>
      </w:r>
      <w:proofErr w:type="spellStart"/>
      <w:r>
        <w:rPr>
          <w:b/>
          <w:color w:val="91B11B"/>
          <w:sz w:val="50"/>
        </w:rPr>
        <w:t>NEPCon</w:t>
      </w:r>
      <w:proofErr w:type="spellEnd"/>
    </w:p>
    <w:p w14:paraId="5C2B77F1" w14:textId="77777777" w:rsidR="00DE1276" w:rsidRPr="00614B42" w:rsidRDefault="00DE1276" w:rsidP="009C5FA1">
      <w:pPr>
        <w:tabs>
          <w:tab w:val="left" w:pos="5103"/>
        </w:tabs>
        <w:spacing w:line="276" w:lineRule="auto"/>
        <w:ind w:right="4782"/>
        <w:jc w:val="left"/>
        <w:rPr>
          <w:rFonts w:cs="Microsoft Sans Serif"/>
          <w:szCs w:val="18"/>
        </w:rPr>
      </w:pPr>
      <w:proofErr w:type="spellStart"/>
      <w:r>
        <w:t>NEPCon</w:t>
      </w:r>
      <w:proofErr w:type="spellEnd"/>
      <w:r>
        <w:t xml:space="preserve"> (Nature Economy and People </w:t>
      </w:r>
      <w:proofErr w:type="spellStart"/>
      <w:r>
        <w:t>Connected</w:t>
      </w:r>
      <w:proofErr w:type="spellEnd"/>
      <w:r>
        <w:t xml:space="preserve">) est une organisation internationale à but non lucratif qui vise à renforcer les capacités et l'engagement pour la prise en compte de la durabilité. Depuis plus de 20 ans, nous œuvrons à la promotion de l'utilisation durable des terres et au commerce responsable des biens de la forêt ; ceci grâce à des projets innovateurs, au renforcement des capacités et à des services visant un monde durable. </w:t>
      </w:r>
    </w:p>
    <w:p w14:paraId="0AA541E7" w14:textId="6211C682" w:rsidR="00DE1276" w:rsidRPr="00614B42" w:rsidRDefault="00DE1276" w:rsidP="009C5FA1">
      <w:pPr>
        <w:spacing w:line="276" w:lineRule="auto"/>
        <w:ind w:right="4782"/>
        <w:jc w:val="left"/>
        <w:rPr>
          <w:rFonts w:cs="Microsoft Sans Serif"/>
          <w:szCs w:val="18"/>
        </w:rPr>
      </w:pPr>
      <w:r>
        <w:t>Nous sommes des certificateurs accrédités auprès des programmes de certification de la durabilité, tels que FSC</w:t>
      </w:r>
      <w:r>
        <w:rPr>
          <w:vertAlign w:val="superscript"/>
        </w:rPr>
        <w:t>TM</w:t>
      </w:r>
      <w:r>
        <w:t xml:space="preserve">, PEFC, RSPO et SBP. Nous offrons des services de certification de la chaîne de traçabilité sur la base de la norme SAN / </w:t>
      </w:r>
      <w:proofErr w:type="spellStart"/>
      <w:r>
        <w:t>Rainforest</w:t>
      </w:r>
      <w:proofErr w:type="spellEnd"/>
      <w:r>
        <w:t xml:space="preserve"> Alliance. Nous certifions également sur la base de nos propres </w:t>
      </w:r>
      <w:r w:rsidR="001C1DB4">
        <w:t>référentiels</w:t>
      </w:r>
      <w:r>
        <w:t xml:space="preserve"> </w:t>
      </w:r>
      <w:proofErr w:type="spellStart"/>
      <w:r>
        <w:t>LegalSource</w:t>
      </w:r>
      <w:r>
        <w:rPr>
          <w:vertAlign w:val="superscript"/>
        </w:rPr>
        <w:t>TM</w:t>
      </w:r>
      <w:proofErr w:type="spellEnd"/>
      <w:r>
        <w:t xml:space="preserve"> et Carbon </w:t>
      </w:r>
      <w:proofErr w:type="spellStart"/>
      <w:r>
        <w:t>Footprint</w:t>
      </w:r>
      <w:proofErr w:type="spellEnd"/>
      <w:r>
        <w:t xml:space="preserve"> Management. </w:t>
      </w:r>
      <w:r w:rsidR="00A84AFA">
        <w:t xml:space="preserve">Un département autonome de </w:t>
      </w:r>
      <w:proofErr w:type="spellStart"/>
      <w:r w:rsidR="00A84AFA">
        <w:t>NEPCon</w:t>
      </w:r>
      <w:proofErr w:type="spellEnd"/>
      <w:r w:rsidR="00A84AFA">
        <w:t xml:space="preserve"> promeut et délivre </w:t>
      </w:r>
      <w:proofErr w:type="spellStart"/>
      <w:r w:rsidR="00A84AFA">
        <w:t>nos</w:t>
      </w:r>
      <w:r>
        <w:t>services</w:t>
      </w:r>
      <w:proofErr w:type="spellEnd"/>
      <w:r>
        <w:t xml:space="preserve"> de certification de la durabilité. Les bénéfices issus de nos activités de certification soutiennent nos activités à but non lucratif. </w:t>
      </w:r>
    </w:p>
    <w:p w14:paraId="00DDFD3C" w14:textId="77777777" w:rsidR="00DE1276" w:rsidRPr="00614B42" w:rsidRDefault="00DE1276" w:rsidP="009C5FA1">
      <w:pPr>
        <w:spacing w:line="276" w:lineRule="auto"/>
        <w:ind w:right="4782"/>
        <w:jc w:val="left"/>
        <w:rPr>
          <w:sz w:val="20"/>
        </w:rPr>
      </w:pPr>
      <w:proofErr w:type="spellStart"/>
      <w:r>
        <w:t>NEPCon</w:t>
      </w:r>
      <w:proofErr w:type="spellEnd"/>
      <w:r>
        <w:t xml:space="preserve"> est agréé par l'UE en tant qu'organisation de contrôle au sens du règlement Bois de l'UE.</w:t>
      </w:r>
    </w:p>
    <w:p w14:paraId="5F4890C1" w14:textId="77777777" w:rsidR="00DE1276" w:rsidRPr="00614B42" w:rsidRDefault="00DE1276" w:rsidP="00DE1276">
      <w:pPr>
        <w:ind w:right="4166"/>
        <w:rPr>
          <w:sz w:val="20"/>
        </w:rPr>
      </w:pPr>
    </w:p>
    <w:p w14:paraId="7DE63186" w14:textId="77777777" w:rsidR="00667FE1" w:rsidRPr="00614B42" w:rsidRDefault="00667FE1" w:rsidP="00DE1276">
      <w:pPr>
        <w:ind w:right="4166"/>
        <w:rPr>
          <w:sz w:val="20"/>
        </w:rPr>
      </w:pPr>
    </w:p>
    <w:p w14:paraId="0306DF30" w14:textId="77777777" w:rsidR="00667FE1" w:rsidRPr="00614B42" w:rsidRDefault="00667FE1" w:rsidP="00DE1276">
      <w:pPr>
        <w:ind w:right="4166"/>
        <w:rPr>
          <w:sz w:val="20"/>
        </w:rPr>
      </w:pPr>
    </w:p>
    <w:p w14:paraId="39ACF181" w14:textId="77777777" w:rsidR="00DE1276" w:rsidRPr="00614B42" w:rsidRDefault="00DE1276" w:rsidP="00DE1276">
      <w:pPr>
        <w:ind w:right="4166"/>
        <w:rPr>
          <w:rFonts w:cs="Microsoft Sans Serif"/>
          <w:b/>
          <w:color w:val="91B11B"/>
          <w:sz w:val="34"/>
          <w:szCs w:val="24"/>
        </w:rPr>
      </w:pPr>
      <w:r>
        <w:rPr>
          <w:b/>
          <w:color w:val="91B11B"/>
          <w:sz w:val="34"/>
        </w:rPr>
        <w:t>Contact</w:t>
      </w:r>
    </w:p>
    <w:p w14:paraId="3AB9BD21" w14:textId="77777777" w:rsidR="00402A89" w:rsidRPr="00614B42" w:rsidRDefault="00402A89" w:rsidP="003518E6">
      <w:pPr>
        <w:spacing w:before="0" w:after="0" w:line="276" w:lineRule="auto"/>
        <w:ind w:right="4166"/>
        <w:jc w:val="left"/>
        <w:rPr>
          <w:rFonts w:cs="Microsoft Sans Serif"/>
          <w:b/>
          <w:color w:val="262626" w:themeColor="text1" w:themeTint="D9"/>
          <w:szCs w:val="18"/>
        </w:rPr>
      </w:pPr>
      <w:r>
        <w:rPr>
          <w:b/>
          <w:color w:val="262626" w:themeColor="text1" w:themeTint="D9"/>
        </w:rPr>
        <w:t xml:space="preserve">Roman </w:t>
      </w:r>
      <w:proofErr w:type="spellStart"/>
      <w:r>
        <w:rPr>
          <w:b/>
          <w:color w:val="262626" w:themeColor="text1" w:themeTint="D9"/>
        </w:rPr>
        <w:t>Polyachenko</w:t>
      </w:r>
      <w:proofErr w:type="spellEnd"/>
    </w:p>
    <w:p w14:paraId="02996E9D" w14:textId="77777777" w:rsidR="00402A89" w:rsidRPr="00614B42" w:rsidRDefault="00402A89" w:rsidP="003518E6">
      <w:pPr>
        <w:spacing w:before="0" w:after="0" w:line="276" w:lineRule="auto"/>
        <w:ind w:right="4166"/>
        <w:jc w:val="left"/>
        <w:rPr>
          <w:rFonts w:cs="Microsoft Sans Serif"/>
          <w:szCs w:val="18"/>
        </w:rPr>
      </w:pPr>
      <w:r>
        <w:t>Gestionnaire du programme Chaîne de traçabilité</w:t>
      </w:r>
    </w:p>
    <w:p w14:paraId="5335256C" w14:textId="77777777" w:rsidR="00402A89" w:rsidRPr="00614B42" w:rsidRDefault="00402A89" w:rsidP="003518E6">
      <w:pPr>
        <w:spacing w:before="0" w:after="0" w:line="276" w:lineRule="auto"/>
        <w:ind w:right="4166"/>
        <w:jc w:val="left"/>
        <w:rPr>
          <w:rFonts w:cs="Microsoft Sans Serif"/>
          <w:szCs w:val="18"/>
        </w:rPr>
      </w:pPr>
      <w:r>
        <w:t>Courriel : rp@nepcon.org</w:t>
      </w:r>
    </w:p>
    <w:p w14:paraId="38E97668" w14:textId="77777777" w:rsidR="00402A89" w:rsidRPr="00614B42" w:rsidRDefault="00402A89" w:rsidP="003518E6">
      <w:pPr>
        <w:spacing w:before="0" w:after="0" w:line="276" w:lineRule="auto"/>
        <w:ind w:right="4166"/>
        <w:jc w:val="left"/>
        <w:rPr>
          <w:rFonts w:cs="Microsoft Sans Serif"/>
          <w:szCs w:val="18"/>
        </w:rPr>
      </w:pPr>
      <w:r>
        <w:t>Téléphone : +372 7 380 723</w:t>
      </w:r>
    </w:p>
    <w:p w14:paraId="6F7039E9" w14:textId="0329EAF0" w:rsidR="00402A89" w:rsidRPr="00614B42" w:rsidRDefault="00C63F0F" w:rsidP="003518E6">
      <w:pPr>
        <w:spacing w:before="0" w:after="0" w:line="276" w:lineRule="auto"/>
        <w:ind w:right="4166"/>
        <w:jc w:val="left"/>
        <w:rPr>
          <w:rFonts w:cs="Microsoft Sans Serif"/>
          <w:szCs w:val="18"/>
        </w:rPr>
      </w:pPr>
      <w:r>
        <w:rPr>
          <w:rFonts w:cs="Microsoft Sans Serif"/>
          <w:noProof/>
          <w:szCs w:val="18"/>
        </w:rPr>
        <mc:AlternateContent>
          <mc:Choice Requires="wps">
            <w:drawing>
              <wp:anchor distT="0" distB="0" distL="114300" distR="114300" simplePos="0" relativeHeight="251704832" behindDoc="0" locked="0" layoutInCell="1" allowOverlap="1" wp14:anchorId="5D8A2B41" wp14:editId="312C14E2">
                <wp:simplePos x="0" y="0"/>
                <wp:positionH relativeFrom="column">
                  <wp:posOffset>-1078230</wp:posOffset>
                </wp:positionH>
                <wp:positionV relativeFrom="paragraph">
                  <wp:posOffset>3092450</wp:posOffset>
                </wp:positionV>
                <wp:extent cx="7867650" cy="969010"/>
                <wp:effectExtent l="0" t="0" r="0" b="25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9010"/>
                        </a:xfrm>
                        <a:prstGeom prst="rect">
                          <a:avLst/>
                        </a:prstGeom>
                        <a:solidFill>
                          <a:srgbClr val="005C40"/>
                        </a:solidFill>
                        <a:ln w="9525">
                          <a:solidFill>
                            <a:srgbClr val="005C40"/>
                          </a:solidFill>
                          <a:miter lim="800000"/>
                          <a:headEnd/>
                          <a:tailEnd/>
                        </a:ln>
                      </wps:spPr>
                      <wps:txbx>
                        <w:txbxContent>
                          <w:p w14:paraId="3E5B6EBD" w14:textId="77777777" w:rsidR="00A36848" w:rsidRDefault="00A36848" w:rsidP="00402A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D8A2B41" id="Rectangle 22" o:spid="_x0000_s1048" style="position:absolute;margin-left:-84.9pt;margin-top:243.5pt;width:619.5pt;height:7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" fillcolor="#005c40" strokecolor="#005c40">
                <v:textbox>
                  <w:txbxContent>
                    <w:p w14:paraId="3E5B6EBD" w14:textId="77777777" w:rsidR="00A36848" w:rsidRDefault="00A36848" w:rsidP="00402A89">
                      <w:pPr>
                        <w:jc w:val="center"/>
                      </w:pPr>
                    </w:p>
                  </w:txbxContent>
                </v:textbox>
              </v:rect>
            </w:pict>
          </mc:Fallback>
        </mc:AlternateContent>
      </w:r>
      <w:r>
        <w:rPr>
          <w:rFonts w:cs="Microsoft Sans Serif"/>
          <w:noProof/>
          <w:szCs w:val="18"/>
        </w:rPr>
        <mc:AlternateContent>
          <mc:Choice Requires="wps">
            <w:drawing>
              <wp:anchor distT="0" distB="0" distL="114300" distR="114300" simplePos="0" relativeHeight="251705856" behindDoc="0" locked="0" layoutInCell="1" allowOverlap="1" wp14:anchorId="18AA3DF3" wp14:editId="2CDB1E49">
                <wp:simplePos x="0" y="0"/>
                <wp:positionH relativeFrom="column">
                  <wp:posOffset>3378835</wp:posOffset>
                </wp:positionH>
                <wp:positionV relativeFrom="paragraph">
                  <wp:posOffset>3311525</wp:posOffset>
                </wp:positionV>
                <wp:extent cx="2512695" cy="4095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BC93" w14:textId="77777777" w:rsidR="00A36848" w:rsidRPr="008E190C" w:rsidRDefault="00A36848" w:rsidP="00402A89">
                            <w:pPr>
                              <w:jc w:val="right"/>
                              <w:rPr>
                                <w:b/>
                                <w:color w:val="FFFFFF"/>
                                <w:sz w:val="24"/>
                              </w:rPr>
                            </w:pPr>
                            <w:r>
                              <w:rPr>
                                <w:b/>
                                <w:color w:val="FFFFFF"/>
                                <w:sz w:val="24"/>
                              </w:rPr>
                              <w:t>www.nepcon.org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A3DF3" id="Text Box 23" o:spid="_x0000_s1049" type="#_x0000_t202" style="position:absolute;margin-left:266.05pt;margin-top:260.75pt;width:197.85pt;height:3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1A9FBC93" w14:textId="77777777" w:rsidR="00A36848" w:rsidRPr="008E190C" w:rsidRDefault="00A36848" w:rsidP="00402A89">
                      <w:pPr>
                        <w:jc w:val="right"/>
                        <w:rPr>
                          <w:b/>
                          <w:color w:val="FFFFFF"/>
                          <w:sz w:val="24"/>
                        </w:rPr>
                      </w:pPr>
                      <w:r>
                        <w:rPr>
                          <w:b/>
                          <w:color w:val="FFFFFF"/>
                          <w:sz w:val="24"/>
                        </w:rPr>
                        <w:t>www.nepcon.org</w:t>
                      </w:r>
                    </w:p>
                  </w:txbxContent>
                </v:textbox>
              </v:shape>
            </w:pict>
          </mc:Fallback>
        </mc:AlternateContent>
      </w:r>
      <w:r w:rsidR="00DB5086">
        <w:t xml:space="preserve">Skype : </w:t>
      </w:r>
      <w:proofErr w:type="spellStart"/>
      <w:proofErr w:type="gramStart"/>
      <w:r w:rsidR="00DB5086">
        <w:t>roman.poljatsenko</w:t>
      </w:r>
      <w:proofErr w:type="spellEnd"/>
      <w:proofErr w:type="gramEnd"/>
    </w:p>
    <w:p w14:paraId="3F6AA072" w14:textId="77777777" w:rsidR="00CD47ED" w:rsidRPr="00614B42" w:rsidRDefault="00CD47ED" w:rsidP="00DE1276">
      <w:pPr>
        <w:spacing w:before="0" w:after="0"/>
        <w:ind w:right="4166"/>
        <w:rPr>
          <w:rFonts w:cs="Microsoft Sans Serif"/>
          <w:szCs w:val="18"/>
        </w:rPr>
      </w:pPr>
    </w:p>
    <w:p w14:paraId="789A188B" w14:textId="1C5887F5" w:rsidR="007A7F75" w:rsidRPr="00614B42" w:rsidRDefault="00C63F0F" w:rsidP="004B5D06">
      <w:pPr>
        <w:ind w:right="3920"/>
        <w:jc w:val="left"/>
        <w:rPr>
          <w:color w:val="A6A6A6" w:themeColor="background1" w:themeShade="A6"/>
          <w:szCs w:val="16"/>
        </w:rPr>
      </w:pPr>
      <w:r>
        <w:rPr>
          <w:noProof/>
          <w:color w:val="A6A6A6" w:themeColor="background1" w:themeShade="A6"/>
          <w:sz w:val="16"/>
          <w:szCs w:val="16"/>
        </w:rPr>
        <mc:AlternateContent>
          <mc:Choice Requires="wps">
            <w:drawing>
              <wp:anchor distT="0" distB="0" distL="114300" distR="114300" simplePos="0" relativeHeight="251666944" behindDoc="0" locked="0" layoutInCell="1" allowOverlap="1" wp14:anchorId="561744E1" wp14:editId="2F243D83">
                <wp:simplePos x="0" y="0"/>
                <wp:positionH relativeFrom="column">
                  <wp:posOffset>-764540</wp:posOffset>
                </wp:positionH>
                <wp:positionV relativeFrom="paragraph">
                  <wp:posOffset>6894830</wp:posOffset>
                </wp:positionV>
                <wp:extent cx="7867650" cy="874395"/>
                <wp:effectExtent l="0" t="0" r="0" b="1905"/>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95"/>
                        </a:xfrm>
                        <a:prstGeom prst="rect">
                          <a:avLst/>
                        </a:prstGeom>
                        <a:solidFill>
                          <a:srgbClr val="005C40"/>
                        </a:solidFill>
                        <a:ln w="9525">
                          <a:solidFill>
                            <a:srgbClr val="005C40"/>
                          </a:solidFill>
                          <a:miter lim="800000"/>
                          <a:headEnd/>
                          <a:tailEnd/>
                        </a:ln>
                      </wps:spPr>
                      <wps:txbx>
                        <w:txbxContent>
                          <w:p w14:paraId="3ADA922A" w14:textId="77777777" w:rsidR="00A36848" w:rsidRDefault="00A36848" w:rsidP="00DE12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744E1" id="Rectangle 17412" o:spid="_x0000_s1050" style="position:absolute;margin-left:-60.2pt;margin-top:542.9pt;width:619.5pt;height:6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" fillcolor="#005c40" strokecolor="#005c40">
                <v:textbox>
                  <w:txbxContent>
                    <w:p w14:paraId="3ADA922A" w14:textId="77777777" w:rsidR="00A36848" w:rsidRDefault="00A36848" w:rsidP="00DE1276">
                      <w:pPr>
                        <w:jc w:val="center"/>
                      </w:pPr>
                    </w:p>
                  </w:txbxContent>
                </v:textbox>
              </v:rect>
            </w:pict>
          </mc:Fallback>
        </mc:AlternateContent>
      </w:r>
    </w:p>
    <w:p w14:paraId="4AAC7240" w14:textId="77777777" w:rsidR="00402A89" w:rsidRPr="00614B42" w:rsidRDefault="00402A89" w:rsidP="00584562">
      <w:pPr>
        <w:tabs>
          <w:tab w:val="left" w:pos="2895"/>
        </w:tabs>
        <w:jc w:val="left"/>
        <w:rPr>
          <w:szCs w:val="16"/>
        </w:rPr>
      </w:pPr>
      <w:proofErr w:type="spellStart"/>
      <w:r>
        <w:t>NEPCon</w:t>
      </w:r>
      <w:proofErr w:type="spellEnd"/>
      <w:r>
        <w:t xml:space="preserve"> OÜ l </w:t>
      </w:r>
      <w:proofErr w:type="spellStart"/>
      <w:r>
        <w:t>Filosoofi</w:t>
      </w:r>
      <w:proofErr w:type="spellEnd"/>
      <w:r>
        <w:t xml:space="preserve"> 31 l Tartu 50108 </w:t>
      </w:r>
      <w:proofErr w:type="spellStart"/>
      <w:r>
        <w:t>l Estonie</w:t>
      </w:r>
      <w:proofErr w:type="spellEnd"/>
      <w:r>
        <w:t xml:space="preserve">  </w:t>
      </w:r>
    </w:p>
    <w:p w14:paraId="54A7CE80" w14:textId="77777777" w:rsidR="00402A89" w:rsidRPr="00614B42" w:rsidRDefault="00402A89" w:rsidP="00584562">
      <w:pPr>
        <w:tabs>
          <w:tab w:val="left" w:pos="2895"/>
        </w:tabs>
        <w:jc w:val="left"/>
        <w:rPr>
          <w:szCs w:val="16"/>
        </w:rPr>
      </w:pPr>
      <w:r>
        <w:t>www.nepcon.org l info@nepcon.org</w:t>
      </w:r>
    </w:p>
    <w:p w14:paraId="44A9E8C1" w14:textId="77777777" w:rsidR="00402A89" w:rsidRPr="00614B42" w:rsidRDefault="00402A89" w:rsidP="00584562">
      <w:pPr>
        <w:tabs>
          <w:tab w:val="left" w:pos="2895"/>
        </w:tabs>
        <w:jc w:val="left"/>
        <w:rPr>
          <w:szCs w:val="16"/>
        </w:rPr>
      </w:pPr>
      <w:r>
        <w:t xml:space="preserve">Téléphone : +372 7 380 723 l CVR : 10835645 </w:t>
      </w:r>
    </w:p>
    <w:p w14:paraId="45530F4D" w14:textId="77777777" w:rsidR="004C3D2C" w:rsidRPr="00614B42" w:rsidRDefault="004C3D2C" w:rsidP="007A7F75">
      <w:pPr>
        <w:tabs>
          <w:tab w:val="left" w:pos="2895"/>
        </w:tabs>
        <w:rPr>
          <w:sz w:val="16"/>
          <w:szCs w:val="16"/>
        </w:rPr>
      </w:pPr>
    </w:p>
    <w:sectPr w:rsidR="004C3D2C" w:rsidRPr="00614B42" w:rsidSect="009D5B47">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2C2B5" w14:textId="77777777" w:rsidR="00975D91" w:rsidRDefault="00975D91" w:rsidP="00727F9E">
      <w:pPr>
        <w:spacing w:after="0"/>
      </w:pPr>
      <w:r>
        <w:separator/>
      </w:r>
    </w:p>
  </w:endnote>
  <w:endnote w:type="continuationSeparator" w:id="0">
    <w:p w14:paraId="5C285262" w14:textId="77777777" w:rsidR="00975D91" w:rsidRDefault="00975D91" w:rsidP="00727F9E">
      <w:pPr>
        <w:spacing w:after="0"/>
      </w:pPr>
      <w:r>
        <w:continuationSeparator/>
      </w:r>
    </w:p>
  </w:endnote>
  <w:endnote w:type="continuationNotice" w:id="1">
    <w:p w14:paraId="5AA97092" w14:textId="77777777" w:rsidR="00975D91" w:rsidRDefault="00975D9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715661EB" w14:textId="77777777" w:rsidR="00A36848" w:rsidRDefault="00975D91"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A36848" w:rsidRPr="00772258">
              <w:rPr>
                <w:color w:val="4D917B"/>
                <w:sz w:val="36"/>
                <w:szCs w:val="36"/>
              </w:rPr>
              <w:fldChar w:fldCharType="begin"/>
            </w:r>
            <w:r w:rsidR="00A36848" w:rsidRPr="00772258">
              <w:rPr>
                <w:color w:val="4D917B"/>
                <w:sz w:val="36"/>
                <w:szCs w:val="36"/>
              </w:rPr>
              <w:instrText xml:space="preserve"> PAGE   \* MERGEFORMAT </w:instrText>
            </w:r>
            <w:r w:rsidR="00A36848" w:rsidRPr="00772258">
              <w:rPr>
                <w:color w:val="4D917B"/>
                <w:sz w:val="36"/>
                <w:szCs w:val="36"/>
              </w:rPr>
              <w:fldChar w:fldCharType="separate"/>
            </w:r>
            <w:r w:rsidR="00A36848">
              <w:rPr>
                <w:noProof/>
                <w:color w:val="4D917B"/>
                <w:sz w:val="36"/>
                <w:szCs w:val="36"/>
              </w:rPr>
              <w:t>22</w:t>
            </w:r>
            <w:r w:rsidR="00A36848" w:rsidRPr="00772258">
              <w:rPr>
                <w:color w:val="4D917B"/>
                <w:sz w:val="36"/>
                <w:szCs w:val="36"/>
              </w:rPr>
              <w:fldChar w:fldCharType="end"/>
            </w:r>
            <w:r w:rsidR="00A36848">
              <w:rPr>
                <w:color w:val="4D917B"/>
                <w:sz w:val="36"/>
              </w:rPr>
              <w:t xml:space="preserve">   </w:t>
            </w:r>
            <w:r w:rsidR="00A36848">
              <w:rPr>
                <w:color w:val="4D917B"/>
              </w:rPr>
              <w:t xml:space="preserve">  </w:t>
            </w:r>
            <w:r w:rsidR="00A36848">
              <w:rPr>
                <w:color w:val="4D917B"/>
                <w:sz w:val="20"/>
              </w:rPr>
              <w:t>Modèle de procédures relatives à la chaîne de traçabilité et destinées aux commerçants | Mai 2018</w:t>
            </w:r>
          </w:sdtContent>
        </w:sdt>
      </w:p>
      <w:p w14:paraId="19F76D15" w14:textId="77777777" w:rsidR="00A36848" w:rsidRPr="00667FE1" w:rsidRDefault="00975D91"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2F5E1E19" w14:textId="77777777" w:rsidR="00A36848" w:rsidRPr="00230DD3" w:rsidRDefault="00975D91"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A36848" w:rsidRPr="00772258">
              <w:rPr>
                <w:color w:val="4D917B"/>
                <w:sz w:val="36"/>
                <w:szCs w:val="36"/>
              </w:rPr>
              <w:fldChar w:fldCharType="begin"/>
            </w:r>
            <w:r w:rsidR="00A36848" w:rsidRPr="00772258">
              <w:rPr>
                <w:color w:val="4D917B"/>
                <w:sz w:val="36"/>
                <w:szCs w:val="36"/>
              </w:rPr>
              <w:instrText xml:space="preserve"> PAGE   \* MERGEFORMAT </w:instrText>
            </w:r>
            <w:r w:rsidR="00A36848" w:rsidRPr="00772258">
              <w:rPr>
                <w:color w:val="4D917B"/>
                <w:sz w:val="36"/>
                <w:szCs w:val="36"/>
              </w:rPr>
              <w:fldChar w:fldCharType="separate"/>
            </w:r>
            <w:r w:rsidR="00A36848">
              <w:rPr>
                <w:noProof/>
                <w:color w:val="4D917B"/>
                <w:sz w:val="36"/>
                <w:szCs w:val="36"/>
              </w:rPr>
              <w:t>23</w:t>
            </w:r>
            <w:r w:rsidR="00A36848" w:rsidRPr="00772258">
              <w:rPr>
                <w:color w:val="4D917B"/>
                <w:sz w:val="36"/>
                <w:szCs w:val="36"/>
              </w:rPr>
              <w:fldChar w:fldCharType="end"/>
            </w:r>
          </w:sdtContent>
        </w:sdt>
        <w:r w:rsidR="00A36848">
          <w:rPr>
            <w:color w:val="4D917B"/>
            <w:sz w:val="36"/>
          </w:rPr>
          <w:t xml:space="preserve">   </w:t>
        </w:r>
        <w:r w:rsidR="00A36848">
          <w:rPr>
            <w:color w:val="4D917B"/>
          </w:rPr>
          <w:t xml:space="preserve">  </w:t>
        </w:r>
        <w:r w:rsidR="00A36848">
          <w:rPr>
            <w:color w:val="4D917B"/>
            <w:sz w:val="20"/>
          </w:rPr>
          <w:t>Modèle de procédures relatives à la chaîne de traçabilité et destinées aux commerçants | Mai 2018</w:t>
        </w:r>
      </w:p>
      <w:p w14:paraId="48B57016" w14:textId="77777777" w:rsidR="00A36848" w:rsidRDefault="00975D91"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4AD7" w14:textId="37944DB4" w:rsidR="00A36848" w:rsidRDefault="00C63F0F" w:rsidP="003A1534">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706368" behindDoc="0" locked="0" layoutInCell="0" allowOverlap="1" wp14:anchorId="5A9A48ED" wp14:editId="06459C92">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extLst>
                    </wps:spPr>
                    <wps:txbx>
                      <w:txbxContent>
                        <w:p w14:paraId="32EF9198" w14:textId="77777777" w:rsidR="00A36848" w:rsidRPr="00BB67C0" w:rsidRDefault="00A3684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9A48ED"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32EF9198" w14:textId="77777777" w:rsidR="00A36848" w:rsidRPr="00BB67C0" w:rsidRDefault="00A3684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rPr>
      <mc:AlternateContent>
        <mc:Choice Requires="wps">
          <w:drawing>
            <wp:inline distT="0" distB="0" distL="0" distR="0" wp14:anchorId="703C276B" wp14:editId="5A266012">
              <wp:extent cx="7132320" cy="8890"/>
              <wp:effectExtent l="0" t="0" r="1905" b="635"/>
              <wp:docPr id="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5B3B78"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" fillcolor="#5d9732" stroked="f">
              <v:fill color2="#5d9732" rotate="t" angle="90" focus="100%" type="gradient"/>
              <w10:anchorlock/>
            </v:rect>
          </w:pict>
        </mc:Fallback>
      </mc:AlternateContent>
    </w:r>
    <w:r w:rsidR="00A36848">
      <w:rPr>
        <w:rFonts w:ascii="MS Reference Sans Serif" w:hAnsi="MS Reference Sans Serif"/>
        <w:sz w:val="20"/>
      </w:rPr>
      <w:t xml:space="preserve"> </w:t>
    </w:r>
  </w:p>
  <w:p w14:paraId="7B1BF3A4" w14:textId="77777777" w:rsidR="00A36848" w:rsidRPr="00917C45" w:rsidRDefault="00A3684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rPr>
      <w:t>Plan d'affaires M&amp;I | Mois 20XX</w:t>
    </w:r>
  </w:p>
  <w:p w14:paraId="7A5EDD1A" w14:textId="77777777" w:rsidR="00A36848" w:rsidRPr="00727F9E" w:rsidRDefault="00A36848" w:rsidP="003A1534">
    <w:pPr>
      <w:pStyle w:val="Footer"/>
      <w:rPr>
        <w:szCs w:val="20"/>
      </w:rPr>
    </w:pPr>
  </w:p>
  <w:p w14:paraId="24551879" w14:textId="77777777" w:rsidR="00A36848" w:rsidRPr="003A1534" w:rsidRDefault="00A36848"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2B72" w14:textId="14BF4A19" w:rsidR="00A36848" w:rsidRDefault="00C63F0F" w:rsidP="003A1534">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709440" behindDoc="0" locked="0" layoutInCell="1" allowOverlap="1" wp14:anchorId="4EC137AB" wp14:editId="10407B1A">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ext uri="{91240B29-F687-4f45-9708-019B960494DF}"/>
                      </a:extLst>
                    </wps:spPr>
                    <wps:txbx>
                      <w:txbxContent>
                        <w:p w14:paraId="48383339" w14:textId="77777777" w:rsidR="00A36848" w:rsidRPr="000F77DB" w:rsidRDefault="00A36848" w:rsidP="0013709C">
                          <w:pPr>
                            <w:jc w:val="right"/>
                            <w:rPr>
                              <w:b/>
                              <w:color w:val="FFFFFF" w:themeColor="background1"/>
                            </w:rPr>
                          </w:pPr>
                          <w:r>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C137AB"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48383339" w14:textId="77777777" w:rsidR="00A36848" w:rsidRPr="000F77DB" w:rsidRDefault="00A36848" w:rsidP="0013709C">
                    <w:pPr>
                      <w:jc w:val="right"/>
                      <w:rPr>
                        <w:b/>
                        <w:color w:val="FFFFFF" w:themeColor="background1"/>
                      </w:rPr>
                    </w:pPr>
                    <w:r>
                      <w:rPr>
                        <w:b/>
                        <w:color w:val="FFFFFF" w:themeColor="background1"/>
                      </w:rPr>
                      <w:t>2011</w:t>
                    </w:r>
                  </w:p>
                </w:txbxContent>
              </v:textbox>
            </v:shape>
          </w:pict>
        </mc:Fallback>
      </mc:AlternateContent>
    </w:r>
    <w:r>
      <w:rPr>
        <w:rFonts w:ascii="MS Reference Sans Serif" w:hAnsi="MS Reference Sans Serif"/>
        <w:noProof/>
        <w:sz w:val="20"/>
        <w:szCs w:val="20"/>
      </w:rPr>
      <mc:AlternateContent>
        <mc:Choice Requires="wps">
          <w:drawing>
            <wp:anchor distT="0" distB="0" distL="114300" distR="114300" simplePos="0" relativeHeight="251702272" behindDoc="0" locked="0" layoutInCell="0" allowOverlap="1" wp14:anchorId="65818871" wp14:editId="314F28DB">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extLst>
                    </wps:spPr>
                    <wps:txbx>
                      <w:txbxContent>
                        <w:p w14:paraId="5B55A4C0" w14:textId="77777777" w:rsidR="00A36848" w:rsidRPr="00BB67C0" w:rsidRDefault="00A3684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18871"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5B55A4C0" w14:textId="77777777" w:rsidR="00A36848" w:rsidRPr="00BB67C0" w:rsidRDefault="00A3684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00A36848">
      <w:rPr>
        <w:rFonts w:ascii="MS Reference Sans Serif" w:hAnsi="MS Reference Sans Serif"/>
        <w:sz w:val="20"/>
      </w:rPr>
      <w:t xml:space="preserve"> </w:t>
    </w:r>
  </w:p>
  <w:p w14:paraId="712482DC" w14:textId="77777777" w:rsidR="00A36848" w:rsidRPr="00917C45" w:rsidRDefault="00A3684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rPr>
      <w:t xml:space="preserve"> </w:t>
    </w:r>
  </w:p>
  <w:p w14:paraId="20BD38F2" w14:textId="77777777" w:rsidR="00A36848" w:rsidRPr="00B359D1" w:rsidRDefault="00A36848" w:rsidP="003A1534">
    <w:pPr>
      <w:pStyle w:val="Footer"/>
      <w:rPr>
        <w:szCs w:val="20"/>
      </w:rPr>
    </w:pPr>
  </w:p>
  <w:p w14:paraId="163E5BAE" w14:textId="77777777" w:rsidR="00A36848" w:rsidRPr="003A1534" w:rsidRDefault="00A36848"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133BA" w14:textId="6CB6813F" w:rsidR="00A36848" w:rsidRPr="00727F9E" w:rsidRDefault="00C63F0F" w:rsidP="00727F9E">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667456" behindDoc="0" locked="0" layoutInCell="0" allowOverlap="1" wp14:anchorId="7A2E8178" wp14:editId="413A17F9">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extLst>
                    </wps:spPr>
                    <wps:txbx>
                      <w:txbxContent>
                        <w:p w14:paraId="72CF1DCB" w14:textId="77777777" w:rsidR="00A36848" w:rsidRPr="00BB67C0" w:rsidRDefault="00A36848"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E8178"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72CF1DCB" w14:textId="77777777" w:rsidR="00A36848" w:rsidRPr="00BB67C0" w:rsidRDefault="00A36848"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rPr>
      <mc:AlternateContent>
        <mc:Choice Requires="wps">
          <w:drawing>
            <wp:inline distT="0" distB="0" distL="0" distR="0" wp14:anchorId="11607C95" wp14:editId="222CB596">
              <wp:extent cx="8357870" cy="635"/>
              <wp:effectExtent l="9525" t="9525" r="5080" b="9525"/>
              <wp:docPr id="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3E98D3" id="_x0000_t32" coordsize="21600,21600" o:spt="32" o:oned="t" path="m,l21600,21600e" filled="f">
              <v:path arrowok="t" fillok="f" o:connecttype="none"/>
              <o:lock v:ext="edit" shapetype="t"/>
            </v:shapetype>
            <v:shape id="AutoShape 168" o:spid="_x0000_s1026" type="#_x0000_t32" style="width:658.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" strokecolor="#5d9732">
              <w10:anchorlock/>
            </v:shape>
          </w:pict>
        </mc:Fallback>
      </mc:AlternateContent>
    </w:r>
    <w:r w:rsidR="00A36848">
      <w:rPr>
        <w:rFonts w:ascii="MS Reference Sans Serif" w:hAnsi="MS Reference Sans Serif"/>
        <w:sz w:val="20"/>
      </w:rPr>
      <w:t xml:space="preserve"> </w:t>
    </w:r>
  </w:p>
  <w:p w14:paraId="611A2B21" w14:textId="77777777" w:rsidR="00A36848" w:rsidRPr="00727F9E" w:rsidRDefault="00A36848" w:rsidP="00727F9E">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rPr>
      <w:t xml:space="preserve"> </w:t>
    </w:r>
  </w:p>
  <w:p w14:paraId="43F5728C" w14:textId="77777777" w:rsidR="00A36848" w:rsidRPr="00727F9E" w:rsidRDefault="00A36848" w:rsidP="00727F9E">
    <w:pPr>
      <w:pStyle w:val="BasicParagraph"/>
      <w:spacing w:line="240" w:lineRule="auto"/>
      <w:ind w:left="360"/>
      <w:rPr>
        <w:rFonts w:ascii="MS Reference Sans Serif" w:hAnsi="MS Reference Sans Serif"/>
        <w:color w:val="4D917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B4130" w14:textId="77777777" w:rsidR="00975D91" w:rsidRDefault="00975D91" w:rsidP="00727F9E">
      <w:pPr>
        <w:spacing w:after="0"/>
      </w:pPr>
      <w:r>
        <w:separator/>
      </w:r>
    </w:p>
  </w:footnote>
  <w:footnote w:type="continuationSeparator" w:id="0">
    <w:p w14:paraId="58F41C0B" w14:textId="77777777" w:rsidR="00975D91" w:rsidRDefault="00975D91" w:rsidP="00727F9E">
      <w:pPr>
        <w:spacing w:after="0"/>
      </w:pPr>
      <w:r>
        <w:continuationSeparator/>
      </w:r>
    </w:p>
  </w:footnote>
  <w:footnote w:type="continuationNotice" w:id="1">
    <w:p w14:paraId="09846F39" w14:textId="77777777" w:rsidR="00975D91" w:rsidRDefault="00975D91">
      <w:pPr>
        <w:spacing w:before="0" w:after="0"/>
      </w:pPr>
    </w:p>
  </w:footnote>
  <w:footnote w:id="2">
    <w:p w14:paraId="3D980F56" w14:textId="2FD4D9CC" w:rsidR="00A36848" w:rsidRPr="00B40DAC" w:rsidRDefault="00A36848" w:rsidP="004C08DF">
      <w:pPr>
        <w:pStyle w:val="FootnoteText"/>
        <w:ind w:left="284" w:hanging="284"/>
        <w:rPr>
          <w:rFonts w:ascii="MS Reference Sans Serif" w:hAnsi="MS Reference Sans Serif" w:cs="Microsoft Sans Serif"/>
          <w:sz w:val="16"/>
          <w:szCs w:val="16"/>
        </w:rPr>
      </w:pPr>
      <w:r>
        <w:rPr>
          <w:rStyle w:val="FootnoteReference"/>
          <w:rFonts w:ascii="MS Reference Sans Serif" w:hAnsi="MS Reference Sans Serif"/>
          <w:sz w:val="16"/>
        </w:rPr>
        <w:footnoteRef/>
      </w:r>
      <w:r>
        <w:rPr>
          <w:rFonts w:ascii="MS Reference Sans Serif" w:hAnsi="MS Reference Sans Serif"/>
          <w:sz w:val="16"/>
        </w:rPr>
        <w:t xml:space="preserve"> </w:t>
      </w:r>
      <w:r>
        <w:tab/>
      </w:r>
      <w:r>
        <w:rPr>
          <w:rFonts w:ascii="MS Reference Sans Serif" w:hAnsi="MS Reference Sans Serif"/>
          <w:sz w:val="16"/>
        </w:rPr>
        <w:t xml:space="preserve">Sachez que les numéros utilisés entre parenthèses tout au long du document renvoient directement aux exigences </w:t>
      </w:r>
      <w:r w:rsidR="001C1DB4">
        <w:rPr>
          <w:rFonts w:ascii="MS Reference Sans Serif" w:hAnsi="MS Reference Sans Serif"/>
          <w:sz w:val="16"/>
        </w:rPr>
        <w:t>du référentiel</w:t>
      </w:r>
      <w:r>
        <w:rPr>
          <w:rFonts w:ascii="MS Reference Sans Serif" w:hAnsi="MS Reference Sans Serif"/>
          <w:sz w:val="16"/>
        </w:rPr>
        <w:t xml:space="preserve"> de chaîne de traçabilité FSC-STD-40-004 (V3-0).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FC092" w14:textId="16E9C264" w:rsidR="00A36848" w:rsidRDefault="00C63F0F">
    <w:pPr>
      <w:pStyle w:val="Header"/>
    </w:pPr>
    <w:r>
      <w:rPr>
        <w:noProof/>
      </w:rPr>
      <mc:AlternateContent>
        <mc:Choice Requires="wpg">
          <w:drawing>
            <wp:anchor distT="0" distB="0" distL="114300" distR="114300" simplePos="0" relativeHeight="251713536" behindDoc="0" locked="0" layoutInCell="1" allowOverlap="1" wp14:anchorId="35DE36A0" wp14:editId="73802A75">
              <wp:simplePos x="0" y="0"/>
              <wp:positionH relativeFrom="column">
                <wp:posOffset>-533400</wp:posOffset>
              </wp:positionH>
              <wp:positionV relativeFrom="paragraph">
                <wp:posOffset>-228600</wp:posOffset>
              </wp:positionV>
              <wp:extent cx="15546705" cy="69596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6705"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17"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5FA0D203"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Xp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g1ODk5REMyOEE4N0UwMTE5NjIwOTU0RjdF&#10;RkVFQjlBPC94bXBNTTpJbnN0YW5jZUlEPgogICAgICAgICA8eG1wTU06RG9jdW1lbnRJRD54bXAu&#10;ZGlkOjg1ODk5REMyOEE4N0UwMTE5NjIwOTU0RjdFRkVFQjlB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ODQ4OTlEQzI4QTg3RTAxMTk2MjA5NTRGN0VGRUVC&#10;OUE8L3N0UmVmOmluc3RhbmNlSUQ+CiAgICAgICAgICAgIDxzdFJlZjpkb2N1bWVudElEPnhtcC5k&#10;aWQ6ODQ4OTlEQzI4QTg3RTAxMTk2MjA5NTRGN0VGRUVCOUE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gzODk5REMy&#10;OEE4N0UwMTE5NjIwOTU0RjdFRkVFQjlBPC9zdEV2dDppbnN0YW5jZUlEPgogICAgICAgICAgICAg&#10;ICAgICA8c3RFdnQ6d2hlbj4yMDExLTA1LTI2VDEzOjI0OjQ2KzAy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g0ODk5REMyOEE4N0UwMTE5NjIwOTU0RjdFRkVFQjlBPC9zdEV2&#10;dDppbnN0YW5jZUlEPgogICAgICAgICAgICAgICAgICA8c3RFdnQ6d2hlbj4yMDExLTA1LTI2VDEz&#10;OjI4OjEzKzAy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g1ODk5REMyOEE4&#10;N0UwMTE5NjIwOTU0RjdFRkVFQjlBPC9zdEV2dDppbnN0YW5jZUlEPgogICAgICAgICAgICAgICAg&#10;ICA8c3RFdnQ6d2hlbj4yMDExLTA1LTI2VDEzOjMwOjE5KzAyOjAwPC9zdEV2dDp3aGVuPgogICAg&#10;ICAgICAgICAgICAgICA8c3RFdnQ6c29mdHdhcmVBZ2VudD5BZG9iZSBJbGx1c3RyYXRvciBDUzU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5Ljk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FfAbo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CSOOaOSGaN&#10;JYpUaOWKRVeOSN1KvHIjAq6OpIIIIIPv3WiARQ5B61md9fLP5H/y2fkzvXpk10/ZvRNLkoM/sTY+&#10;+a2qqGpOuNwv/EMJS7K3ayTZfBPgIxNiAjJVYxJ6OYrRn0sHKBhXz6xtvua+YvbnmWbZ9RudjDBo&#10;o5STSF8qI5PiXTmP8SVU9nA9XqfGf5Y9N/K3aH95+r9wCTI0MVP/AHo2VlvFRbv2jVzrdYMvjBLI&#10;JaORwRDW0zz0U5VlSUukiJQgjqb+W+atn5ptPqdsk/UUDXG2JIyfJl9PRhVT5GoIBlfeuh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&#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0C27" w14:textId="7F5C3E0E" w:rsidR="00A36848" w:rsidRDefault="00C63F0F">
    <w:pPr>
      <w:pStyle w:val="Header"/>
    </w:pPr>
    <w:r>
      <w:rPr>
        <w:noProof/>
      </w:rPr>
      <mc:AlternateContent>
        <mc:Choice Requires="wps">
          <w:drawing>
            <wp:anchor distT="0" distB="0" distL="114300" distR="114300" simplePos="0" relativeHeight="251715584" behindDoc="0" locked="0" layoutInCell="1" allowOverlap="1" wp14:anchorId="28E278C9" wp14:editId="0B98C8CE">
              <wp:simplePos x="0" y="0"/>
              <wp:positionH relativeFrom="column">
                <wp:posOffset>-1101090</wp:posOffset>
              </wp:positionH>
              <wp:positionV relativeFrom="paragraph">
                <wp:posOffset>273050</wp:posOffset>
              </wp:positionV>
              <wp:extent cx="11436350" cy="1778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436350" cy="1778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3A3F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789D1" w14:textId="55029EBE" w:rsidR="00A36848" w:rsidRDefault="00A36848">
    <w:pPr>
      <w:pStyle w:val="Header"/>
    </w:pPr>
    <w:r>
      <w:rPr>
        <w:noProof/>
        <w:lang w:bidi="ar-SA"/>
      </w:rPr>
      <w:drawing>
        <wp:anchor distT="0" distB="0" distL="114300" distR="114300" simplePos="0" relativeHeight="251658240" behindDoc="0" locked="0" layoutInCell="1" allowOverlap="1" wp14:anchorId="134076A3" wp14:editId="2B1406DC">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anchor>
      </w:drawing>
    </w:r>
    <w:r w:rsidR="00C63F0F">
      <w:rPr>
        <w:noProof/>
      </w:rPr>
      <mc:AlternateContent>
        <mc:Choice Requires="wps">
          <w:drawing>
            <wp:anchor distT="4294967295" distB="4294967295" distL="114300" distR="114300" simplePos="0" relativeHeight="251718656" behindDoc="0" locked="0" layoutInCell="1" allowOverlap="1" wp14:anchorId="3A57EFE0" wp14:editId="67662768">
              <wp:simplePos x="0" y="0"/>
              <wp:positionH relativeFrom="column">
                <wp:posOffset>596265</wp:posOffset>
              </wp:positionH>
              <wp:positionV relativeFrom="paragraph">
                <wp:posOffset>285114</wp:posOffset>
              </wp:positionV>
              <wp:extent cx="14399895"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4CED9125"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E2E41" w14:textId="77777777" w:rsidR="00A36848" w:rsidRDefault="00A368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E48CD" w14:textId="77777777" w:rsidR="00A36848" w:rsidRDefault="00A36848" w:rsidP="003A1534">
    <w:pPr>
      <w:pStyle w:val="Header"/>
    </w:pPr>
  </w:p>
  <w:p w14:paraId="10CBD391" w14:textId="77777777" w:rsidR="00A36848" w:rsidRDefault="00A368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58C76" w14:textId="2C4F0F6B" w:rsidR="00A36848" w:rsidRDefault="00A36848">
    <w:pPr>
      <w:pStyle w:val="Header"/>
    </w:pPr>
    <w:r>
      <w:rPr>
        <w:noProof/>
        <w:lang w:bidi="ar-SA"/>
      </w:rPr>
      <w:drawing>
        <wp:anchor distT="0" distB="0" distL="114300" distR="114300" simplePos="0" relativeHeight="251681792" behindDoc="0" locked="0" layoutInCell="1" allowOverlap="1" wp14:anchorId="355C316A" wp14:editId="2CE08B99">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sidR="00C63F0F">
      <w:rPr>
        <w:noProof/>
      </w:rPr>
      <mc:AlternateContent>
        <mc:Choice Requires="wps">
          <w:drawing>
            <wp:anchor distT="0" distB="0" distL="114300" distR="114300" simplePos="0" relativeHeight="251686912" behindDoc="0" locked="0" layoutInCell="1" allowOverlap="1" wp14:anchorId="3D582920" wp14:editId="5A8B47D1">
              <wp:simplePos x="0" y="0"/>
              <wp:positionH relativeFrom="column">
                <wp:posOffset>1600200</wp:posOffset>
              </wp:positionH>
              <wp:positionV relativeFrom="paragraph">
                <wp:posOffset>674370</wp:posOffset>
              </wp:positionV>
              <wp:extent cx="7132320" cy="18415"/>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D1799"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4"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32DA"/>
    <w:multiLevelType w:val="hybridMultilevel"/>
    <w:tmpl w:val="163EB4EC"/>
    <w:lvl w:ilvl="0" w:tplc="08090001">
      <w:start w:val="1"/>
      <w:numFmt w:val="bullet"/>
      <w:lvlText w:val=""/>
      <w:lvlJc w:val="left"/>
      <w:pPr>
        <w:ind w:left="1374" w:hanging="360"/>
      </w:pPr>
      <w:rPr>
        <w:rFonts w:ascii="Symbol" w:hAnsi="Symbol" w:hint="default"/>
      </w:rPr>
    </w:lvl>
    <w:lvl w:ilvl="1" w:tplc="08090003" w:tentative="1">
      <w:start w:val="1"/>
      <w:numFmt w:val="bullet"/>
      <w:lvlText w:val="o"/>
      <w:lvlJc w:val="left"/>
      <w:pPr>
        <w:ind w:left="2094" w:hanging="360"/>
      </w:pPr>
      <w:rPr>
        <w:rFonts w:ascii="Courier New" w:hAnsi="Courier New" w:cs="Courier New" w:hint="default"/>
      </w:rPr>
    </w:lvl>
    <w:lvl w:ilvl="2" w:tplc="08090005" w:tentative="1">
      <w:start w:val="1"/>
      <w:numFmt w:val="bullet"/>
      <w:lvlText w:val=""/>
      <w:lvlJc w:val="left"/>
      <w:pPr>
        <w:ind w:left="2814" w:hanging="360"/>
      </w:pPr>
      <w:rPr>
        <w:rFonts w:ascii="Wingdings" w:hAnsi="Wingdings" w:hint="default"/>
      </w:rPr>
    </w:lvl>
    <w:lvl w:ilvl="3" w:tplc="08090001" w:tentative="1">
      <w:start w:val="1"/>
      <w:numFmt w:val="bullet"/>
      <w:lvlText w:val=""/>
      <w:lvlJc w:val="left"/>
      <w:pPr>
        <w:ind w:left="3534" w:hanging="360"/>
      </w:pPr>
      <w:rPr>
        <w:rFonts w:ascii="Symbol" w:hAnsi="Symbol" w:hint="default"/>
      </w:rPr>
    </w:lvl>
    <w:lvl w:ilvl="4" w:tplc="08090003" w:tentative="1">
      <w:start w:val="1"/>
      <w:numFmt w:val="bullet"/>
      <w:lvlText w:val="o"/>
      <w:lvlJc w:val="left"/>
      <w:pPr>
        <w:ind w:left="4254" w:hanging="360"/>
      </w:pPr>
      <w:rPr>
        <w:rFonts w:ascii="Courier New" w:hAnsi="Courier New" w:cs="Courier New" w:hint="default"/>
      </w:rPr>
    </w:lvl>
    <w:lvl w:ilvl="5" w:tplc="08090005" w:tentative="1">
      <w:start w:val="1"/>
      <w:numFmt w:val="bullet"/>
      <w:lvlText w:val=""/>
      <w:lvlJc w:val="left"/>
      <w:pPr>
        <w:ind w:left="4974" w:hanging="360"/>
      </w:pPr>
      <w:rPr>
        <w:rFonts w:ascii="Wingdings" w:hAnsi="Wingdings" w:hint="default"/>
      </w:rPr>
    </w:lvl>
    <w:lvl w:ilvl="6" w:tplc="08090001" w:tentative="1">
      <w:start w:val="1"/>
      <w:numFmt w:val="bullet"/>
      <w:lvlText w:val=""/>
      <w:lvlJc w:val="left"/>
      <w:pPr>
        <w:ind w:left="5694" w:hanging="360"/>
      </w:pPr>
      <w:rPr>
        <w:rFonts w:ascii="Symbol" w:hAnsi="Symbol" w:hint="default"/>
      </w:rPr>
    </w:lvl>
    <w:lvl w:ilvl="7" w:tplc="08090003" w:tentative="1">
      <w:start w:val="1"/>
      <w:numFmt w:val="bullet"/>
      <w:lvlText w:val="o"/>
      <w:lvlJc w:val="left"/>
      <w:pPr>
        <w:ind w:left="6414" w:hanging="360"/>
      </w:pPr>
      <w:rPr>
        <w:rFonts w:ascii="Courier New" w:hAnsi="Courier New" w:cs="Courier New" w:hint="default"/>
      </w:rPr>
    </w:lvl>
    <w:lvl w:ilvl="8" w:tplc="08090005" w:tentative="1">
      <w:start w:val="1"/>
      <w:numFmt w:val="bullet"/>
      <w:lvlText w:val=""/>
      <w:lvlJc w:val="left"/>
      <w:pPr>
        <w:ind w:left="7134" w:hanging="360"/>
      </w:pPr>
      <w:rPr>
        <w:rFonts w:ascii="Wingdings" w:hAnsi="Wingdings" w:hint="default"/>
      </w:rPr>
    </w:lvl>
  </w:abstractNum>
  <w:abstractNum w:abstractNumId="30"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2"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1"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5"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6"/>
  </w:num>
  <w:num w:numId="2">
    <w:abstractNumId w:val="40"/>
  </w:num>
  <w:num w:numId="3">
    <w:abstractNumId w:val="23"/>
  </w:num>
  <w:num w:numId="4">
    <w:abstractNumId w:val="5"/>
  </w:num>
  <w:num w:numId="5">
    <w:abstractNumId w:val="33"/>
  </w:num>
  <w:num w:numId="6">
    <w:abstractNumId w:val="20"/>
  </w:num>
  <w:num w:numId="7">
    <w:abstractNumId w:val="1"/>
  </w:num>
  <w:num w:numId="8">
    <w:abstractNumId w:val="27"/>
  </w:num>
  <w:num w:numId="9">
    <w:abstractNumId w:val="12"/>
  </w:num>
  <w:num w:numId="10">
    <w:abstractNumId w:val="3"/>
  </w:num>
  <w:num w:numId="11">
    <w:abstractNumId w:val="2"/>
  </w:num>
  <w:num w:numId="12">
    <w:abstractNumId w:val="15"/>
  </w:num>
  <w:num w:numId="13">
    <w:abstractNumId w:val="44"/>
  </w:num>
  <w:num w:numId="14">
    <w:abstractNumId w:val="45"/>
  </w:num>
  <w:num w:numId="15">
    <w:abstractNumId w:val="31"/>
  </w:num>
  <w:num w:numId="16">
    <w:abstractNumId w:val="13"/>
  </w:num>
  <w:num w:numId="17">
    <w:abstractNumId w:val="42"/>
  </w:num>
  <w:num w:numId="18">
    <w:abstractNumId w:val="18"/>
  </w:num>
  <w:num w:numId="19">
    <w:abstractNumId w:val="16"/>
  </w:num>
  <w:num w:numId="20">
    <w:abstractNumId w:val="43"/>
  </w:num>
  <w:num w:numId="21">
    <w:abstractNumId w:val="7"/>
  </w:num>
  <w:num w:numId="22">
    <w:abstractNumId w:val="41"/>
  </w:num>
  <w:num w:numId="23">
    <w:abstractNumId w:val="21"/>
  </w:num>
  <w:num w:numId="24">
    <w:abstractNumId w:val="6"/>
  </w:num>
  <w:num w:numId="25">
    <w:abstractNumId w:val="11"/>
  </w:num>
  <w:num w:numId="26">
    <w:abstractNumId w:val="10"/>
  </w:num>
  <w:num w:numId="27">
    <w:abstractNumId w:val="28"/>
  </w:num>
  <w:num w:numId="28">
    <w:abstractNumId w:val="32"/>
  </w:num>
  <w:num w:numId="29">
    <w:abstractNumId w:val="22"/>
  </w:num>
  <w:num w:numId="30">
    <w:abstractNumId w:val="36"/>
  </w:num>
  <w:num w:numId="31">
    <w:abstractNumId w:val="0"/>
  </w:num>
  <w:num w:numId="32">
    <w:abstractNumId w:val="39"/>
  </w:num>
  <w:num w:numId="33">
    <w:abstractNumId w:val="9"/>
  </w:num>
  <w:num w:numId="34">
    <w:abstractNumId w:val="8"/>
  </w:num>
  <w:num w:numId="35">
    <w:abstractNumId w:val="37"/>
  </w:num>
  <w:num w:numId="36">
    <w:abstractNumId w:val="19"/>
  </w:num>
  <w:num w:numId="37">
    <w:abstractNumId w:val="35"/>
  </w:num>
  <w:num w:numId="38">
    <w:abstractNumId w:val="34"/>
  </w:num>
  <w:num w:numId="39">
    <w:abstractNumId w:val="24"/>
  </w:num>
  <w:num w:numId="40">
    <w:abstractNumId w:val="17"/>
  </w:num>
  <w:num w:numId="41">
    <w:abstractNumId w:val="30"/>
  </w:num>
  <w:num w:numId="42">
    <w:abstractNumId w:val="38"/>
  </w:num>
  <w:num w:numId="43">
    <w:abstractNumId w:val="4"/>
  </w:num>
  <w:num w:numId="44">
    <w:abstractNumId w:val="14"/>
  </w:num>
  <w:num w:numId="45">
    <w:abstractNumId w:val="29"/>
  </w:num>
  <w:num w:numId="4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proofState w:spelling="clean" w:grammar="clean"/>
  <w:attachedTemplate r:id="rId1"/>
  <w:doNotTrackFormatting/>
  <w:documentProtection w:formatting="1" w:enforcement="0"/>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TQxtzA3NbMAcpV0lIJTi4sz8/NACoxrAeaTaRgsAAAA"/>
  </w:docVars>
  <w:rsids>
    <w:rsidRoot w:val="00651311"/>
    <w:rsid w:val="00000277"/>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6B8"/>
    <w:rsid w:val="00013E30"/>
    <w:rsid w:val="0001591E"/>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2024"/>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738"/>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0FA"/>
    <w:rsid w:val="000A18BD"/>
    <w:rsid w:val="000A18F8"/>
    <w:rsid w:val="000A28B3"/>
    <w:rsid w:val="000A2EE9"/>
    <w:rsid w:val="000A6100"/>
    <w:rsid w:val="000A63DF"/>
    <w:rsid w:val="000B0978"/>
    <w:rsid w:val="000B0B9D"/>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0C6"/>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1EA"/>
    <w:rsid w:val="00123F60"/>
    <w:rsid w:val="00124391"/>
    <w:rsid w:val="0012443F"/>
    <w:rsid w:val="00124C45"/>
    <w:rsid w:val="00124CAD"/>
    <w:rsid w:val="00125852"/>
    <w:rsid w:val="001259FF"/>
    <w:rsid w:val="0012629D"/>
    <w:rsid w:val="001273DE"/>
    <w:rsid w:val="00127420"/>
    <w:rsid w:val="00127FAE"/>
    <w:rsid w:val="00130547"/>
    <w:rsid w:val="0013066F"/>
    <w:rsid w:val="001306EA"/>
    <w:rsid w:val="00130C0B"/>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946"/>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3366"/>
    <w:rsid w:val="0015432C"/>
    <w:rsid w:val="00154BCF"/>
    <w:rsid w:val="001569C6"/>
    <w:rsid w:val="00156A6C"/>
    <w:rsid w:val="00156BB9"/>
    <w:rsid w:val="00156EA9"/>
    <w:rsid w:val="00156EAB"/>
    <w:rsid w:val="00157AF1"/>
    <w:rsid w:val="00160E4F"/>
    <w:rsid w:val="00160F5D"/>
    <w:rsid w:val="00161388"/>
    <w:rsid w:val="001614CB"/>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4"/>
    <w:rsid w:val="001C1DBB"/>
    <w:rsid w:val="001C380C"/>
    <w:rsid w:val="001C3CF2"/>
    <w:rsid w:val="001C4C63"/>
    <w:rsid w:val="001C5E5F"/>
    <w:rsid w:val="001C64B9"/>
    <w:rsid w:val="001C74D2"/>
    <w:rsid w:val="001C7A77"/>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A88"/>
    <w:rsid w:val="001F7DF0"/>
    <w:rsid w:val="001F7FF7"/>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6AE"/>
    <w:rsid w:val="0021294E"/>
    <w:rsid w:val="00212E51"/>
    <w:rsid w:val="00213570"/>
    <w:rsid w:val="00213761"/>
    <w:rsid w:val="00214A16"/>
    <w:rsid w:val="00214B54"/>
    <w:rsid w:val="0021570E"/>
    <w:rsid w:val="0021595A"/>
    <w:rsid w:val="00216C33"/>
    <w:rsid w:val="00217071"/>
    <w:rsid w:val="00217489"/>
    <w:rsid w:val="00217732"/>
    <w:rsid w:val="002177C1"/>
    <w:rsid w:val="0022046B"/>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22A"/>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56A"/>
    <w:rsid w:val="002478C6"/>
    <w:rsid w:val="00247A1E"/>
    <w:rsid w:val="00250633"/>
    <w:rsid w:val="00250A85"/>
    <w:rsid w:val="0025116A"/>
    <w:rsid w:val="00251D7B"/>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164"/>
    <w:rsid w:val="00287A28"/>
    <w:rsid w:val="00290CED"/>
    <w:rsid w:val="00291BCB"/>
    <w:rsid w:val="00292F92"/>
    <w:rsid w:val="00293D38"/>
    <w:rsid w:val="00293E3A"/>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6C2E"/>
    <w:rsid w:val="002A72FB"/>
    <w:rsid w:val="002B0202"/>
    <w:rsid w:val="002B06A7"/>
    <w:rsid w:val="002B0714"/>
    <w:rsid w:val="002B11D8"/>
    <w:rsid w:val="002B15CD"/>
    <w:rsid w:val="002B2327"/>
    <w:rsid w:val="002B2431"/>
    <w:rsid w:val="002B2690"/>
    <w:rsid w:val="002B28ED"/>
    <w:rsid w:val="002B3072"/>
    <w:rsid w:val="002B31F0"/>
    <w:rsid w:val="002B467E"/>
    <w:rsid w:val="002B4CE2"/>
    <w:rsid w:val="002B57E4"/>
    <w:rsid w:val="002B59D3"/>
    <w:rsid w:val="002B66EC"/>
    <w:rsid w:val="002B7D84"/>
    <w:rsid w:val="002C0018"/>
    <w:rsid w:val="002C041F"/>
    <w:rsid w:val="002C108D"/>
    <w:rsid w:val="002C1501"/>
    <w:rsid w:val="002C1D0B"/>
    <w:rsid w:val="002C2027"/>
    <w:rsid w:val="002C2840"/>
    <w:rsid w:val="002C381F"/>
    <w:rsid w:val="002C3B88"/>
    <w:rsid w:val="002C41DC"/>
    <w:rsid w:val="002C562B"/>
    <w:rsid w:val="002C56E0"/>
    <w:rsid w:val="002C6593"/>
    <w:rsid w:val="002C6E5D"/>
    <w:rsid w:val="002C7310"/>
    <w:rsid w:val="002D1653"/>
    <w:rsid w:val="002D3419"/>
    <w:rsid w:val="002D37BC"/>
    <w:rsid w:val="002D3ABF"/>
    <w:rsid w:val="002D4877"/>
    <w:rsid w:val="002D58AE"/>
    <w:rsid w:val="002D5DFA"/>
    <w:rsid w:val="002D627A"/>
    <w:rsid w:val="002D71C3"/>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DD6"/>
    <w:rsid w:val="00307F13"/>
    <w:rsid w:val="00310107"/>
    <w:rsid w:val="00310B17"/>
    <w:rsid w:val="00310C18"/>
    <w:rsid w:val="00310DF3"/>
    <w:rsid w:val="00314245"/>
    <w:rsid w:val="0031511D"/>
    <w:rsid w:val="00315404"/>
    <w:rsid w:val="003157CB"/>
    <w:rsid w:val="00316303"/>
    <w:rsid w:val="00317272"/>
    <w:rsid w:val="00317640"/>
    <w:rsid w:val="00317881"/>
    <w:rsid w:val="00321BBC"/>
    <w:rsid w:val="00321CB7"/>
    <w:rsid w:val="0032317E"/>
    <w:rsid w:val="00323AD8"/>
    <w:rsid w:val="003249E2"/>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18E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41F"/>
    <w:rsid w:val="00385818"/>
    <w:rsid w:val="00385AAE"/>
    <w:rsid w:val="00385FD5"/>
    <w:rsid w:val="003865C9"/>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3A5"/>
    <w:rsid w:val="003A053A"/>
    <w:rsid w:val="003A0C48"/>
    <w:rsid w:val="003A0D7A"/>
    <w:rsid w:val="003A1534"/>
    <w:rsid w:val="003A1CBD"/>
    <w:rsid w:val="003A212A"/>
    <w:rsid w:val="003A3D84"/>
    <w:rsid w:val="003A4287"/>
    <w:rsid w:val="003A4325"/>
    <w:rsid w:val="003A5547"/>
    <w:rsid w:val="003A6BEE"/>
    <w:rsid w:val="003B0B95"/>
    <w:rsid w:val="003B1999"/>
    <w:rsid w:val="003B3E93"/>
    <w:rsid w:val="003B429F"/>
    <w:rsid w:val="003B49AE"/>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1D9A"/>
    <w:rsid w:val="003F2824"/>
    <w:rsid w:val="003F29A4"/>
    <w:rsid w:val="003F29B5"/>
    <w:rsid w:val="003F3E33"/>
    <w:rsid w:val="003F474E"/>
    <w:rsid w:val="003F6447"/>
    <w:rsid w:val="003F658F"/>
    <w:rsid w:val="003F7BF9"/>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18"/>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CED"/>
    <w:rsid w:val="00460F5B"/>
    <w:rsid w:val="004617AD"/>
    <w:rsid w:val="00463085"/>
    <w:rsid w:val="00463AD8"/>
    <w:rsid w:val="00463FB8"/>
    <w:rsid w:val="0046458C"/>
    <w:rsid w:val="00465F49"/>
    <w:rsid w:val="004660B9"/>
    <w:rsid w:val="0046730C"/>
    <w:rsid w:val="00470172"/>
    <w:rsid w:val="00472097"/>
    <w:rsid w:val="0047274F"/>
    <w:rsid w:val="00472DC9"/>
    <w:rsid w:val="00472E19"/>
    <w:rsid w:val="00472EEC"/>
    <w:rsid w:val="00472FCB"/>
    <w:rsid w:val="00473607"/>
    <w:rsid w:val="00473910"/>
    <w:rsid w:val="004742EB"/>
    <w:rsid w:val="0047433D"/>
    <w:rsid w:val="004746E5"/>
    <w:rsid w:val="0047666D"/>
    <w:rsid w:val="00476F52"/>
    <w:rsid w:val="00477295"/>
    <w:rsid w:val="004779F8"/>
    <w:rsid w:val="0048011B"/>
    <w:rsid w:val="004807B6"/>
    <w:rsid w:val="00480D23"/>
    <w:rsid w:val="00480E52"/>
    <w:rsid w:val="00481111"/>
    <w:rsid w:val="00481304"/>
    <w:rsid w:val="00481426"/>
    <w:rsid w:val="004825C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47A"/>
    <w:rsid w:val="004A4B2D"/>
    <w:rsid w:val="004A4D95"/>
    <w:rsid w:val="004A71D4"/>
    <w:rsid w:val="004A7263"/>
    <w:rsid w:val="004A741E"/>
    <w:rsid w:val="004B0494"/>
    <w:rsid w:val="004B0C69"/>
    <w:rsid w:val="004B1219"/>
    <w:rsid w:val="004B1451"/>
    <w:rsid w:val="004B1EE4"/>
    <w:rsid w:val="004B240B"/>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49E3"/>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2ED"/>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065F"/>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1757A"/>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22DE"/>
    <w:rsid w:val="00543310"/>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ABB"/>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4562"/>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667F"/>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034"/>
    <w:rsid w:val="005A75A6"/>
    <w:rsid w:val="005B0196"/>
    <w:rsid w:val="005B121E"/>
    <w:rsid w:val="005B1460"/>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5D8D"/>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AE5"/>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29E3"/>
    <w:rsid w:val="00613202"/>
    <w:rsid w:val="00613714"/>
    <w:rsid w:val="00614B42"/>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3BCD"/>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36A0"/>
    <w:rsid w:val="0064401B"/>
    <w:rsid w:val="006445A0"/>
    <w:rsid w:val="00644B5E"/>
    <w:rsid w:val="00645D08"/>
    <w:rsid w:val="00646431"/>
    <w:rsid w:val="006464FE"/>
    <w:rsid w:val="00646743"/>
    <w:rsid w:val="00646AB9"/>
    <w:rsid w:val="00646B33"/>
    <w:rsid w:val="00646F8A"/>
    <w:rsid w:val="0065105B"/>
    <w:rsid w:val="00651100"/>
    <w:rsid w:val="00651311"/>
    <w:rsid w:val="00651D1D"/>
    <w:rsid w:val="00653CB5"/>
    <w:rsid w:val="006547FE"/>
    <w:rsid w:val="00654D5E"/>
    <w:rsid w:val="006553FA"/>
    <w:rsid w:val="006555C3"/>
    <w:rsid w:val="00655EA3"/>
    <w:rsid w:val="00655EFA"/>
    <w:rsid w:val="006566F2"/>
    <w:rsid w:val="00656925"/>
    <w:rsid w:val="00657053"/>
    <w:rsid w:val="00657456"/>
    <w:rsid w:val="0065759C"/>
    <w:rsid w:val="00660701"/>
    <w:rsid w:val="006608B0"/>
    <w:rsid w:val="00660C5C"/>
    <w:rsid w:val="00661A3A"/>
    <w:rsid w:val="00663C7E"/>
    <w:rsid w:val="0066475D"/>
    <w:rsid w:val="00664C23"/>
    <w:rsid w:val="0066527A"/>
    <w:rsid w:val="006653E2"/>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77E5B"/>
    <w:rsid w:val="0068016A"/>
    <w:rsid w:val="00680710"/>
    <w:rsid w:val="00680898"/>
    <w:rsid w:val="00680C24"/>
    <w:rsid w:val="006818E9"/>
    <w:rsid w:val="0068276A"/>
    <w:rsid w:val="00682868"/>
    <w:rsid w:val="006836E6"/>
    <w:rsid w:val="00683D51"/>
    <w:rsid w:val="00684468"/>
    <w:rsid w:val="00684D28"/>
    <w:rsid w:val="00685235"/>
    <w:rsid w:val="006854B0"/>
    <w:rsid w:val="00685BD8"/>
    <w:rsid w:val="00686968"/>
    <w:rsid w:val="00686ED5"/>
    <w:rsid w:val="0068746F"/>
    <w:rsid w:val="006874FD"/>
    <w:rsid w:val="0069019B"/>
    <w:rsid w:val="00690EFB"/>
    <w:rsid w:val="006910E2"/>
    <w:rsid w:val="0069158F"/>
    <w:rsid w:val="0069160A"/>
    <w:rsid w:val="0069244B"/>
    <w:rsid w:val="00692D6B"/>
    <w:rsid w:val="00693ED9"/>
    <w:rsid w:val="00694BAE"/>
    <w:rsid w:val="00694D5D"/>
    <w:rsid w:val="00694DCD"/>
    <w:rsid w:val="00695B33"/>
    <w:rsid w:val="00696D67"/>
    <w:rsid w:val="0069766E"/>
    <w:rsid w:val="0069766F"/>
    <w:rsid w:val="00697CD2"/>
    <w:rsid w:val="006A002C"/>
    <w:rsid w:val="006A06DE"/>
    <w:rsid w:val="006A0CAD"/>
    <w:rsid w:val="006A33F7"/>
    <w:rsid w:val="006A373F"/>
    <w:rsid w:val="006A37D3"/>
    <w:rsid w:val="006A397E"/>
    <w:rsid w:val="006A399D"/>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2050"/>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5EC"/>
    <w:rsid w:val="006F3C15"/>
    <w:rsid w:val="006F3DA0"/>
    <w:rsid w:val="006F4A00"/>
    <w:rsid w:val="006F4D3F"/>
    <w:rsid w:val="006F5649"/>
    <w:rsid w:val="006F5A2C"/>
    <w:rsid w:val="006F5CF0"/>
    <w:rsid w:val="006F6B63"/>
    <w:rsid w:val="006F7117"/>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0E4B"/>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555"/>
    <w:rsid w:val="00735A38"/>
    <w:rsid w:val="00735A88"/>
    <w:rsid w:val="00736488"/>
    <w:rsid w:val="00736AC2"/>
    <w:rsid w:val="007401AB"/>
    <w:rsid w:val="00740BF7"/>
    <w:rsid w:val="00740E44"/>
    <w:rsid w:val="00741C8E"/>
    <w:rsid w:val="00742E07"/>
    <w:rsid w:val="007431DF"/>
    <w:rsid w:val="00743972"/>
    <w:rsid w:val="00743AA1"/>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559"/>
    <w:rsid w:val="00755C56"/>
    <w:rsid w:val="00755F24"/>
    <w:rsid w:val="00756B1F"/>
    <w:rsid w:val="0076007E"/>
    <w:rsid w:val="00760A46"/>
    <w:rsid w:val="00760AFC"/>
    <w:rsid w:val="007617A6"/>
    <w:rsid w:val="0076184C"/>
    <w:rsid w:val="00761D07"/>
    <w:rsid w:val="0076371C"/>
    <w:rsid w:val="00764414"/>
    <w:rsid w:val="00765345"/>
    <w:rsid w:val="00766854"/>
    <w:rsid w:val="00766D0D"/>
    <w:rsid w:val="007675C8"/>
    <w:rsid w:val="007709F4"/>
    <w:rsid w:val="00770CA1"/>
    <w:rsid w:val="007721DB"/>
    <w:rsid w:val="00772258"/>
    <w:rsid w:val="00772866"/>
    <w:rsid w:val="00772C4E"/>
    <w:rsid w:val="00773C78"/>
    <w:rsid w:val="00776176"/>
    <w:rsid w:val="00776882"/>
    <w:rsid w:val="00776B50"/>
    <w:rsid w:val="00777F12"/>
    <w:rsid w:val="00777F6C"/>
    <w:rsid w:val="00780582"/>
    <w:rsid w:val="00781C16"/>
    <w:rsid w:val="00783170"/>
    <w:rsid w:val="0078350E"/>
    <w:rsid w:val="00784203"/>
    <w:rsid w:val="00785835"/>
    <w:rsid w:val="00790212"/>
    <w:rsid w:val="007903D8"/>
    <w:rsid w:val="0079277D"/>
    <w:rsid w:val="007929C5"/>
    <w:rsid w:val="00794F94"/>
    <w:rsid w:val="0079540F"/>
    <w:rsid w:val="00796320"/>
    <w:rsid w:val="00796407"/>
    <w:rsid w:val="00797B62"/>
    <w:rsid w:val="007A01A6"/>
    <w:rsid w:val="007A0618"/>
    <w:rsid w:val="007A1C90"/>
    <w:rsid w:val="007A4F70"/>
    <w:rsid w:val="007A6340"/>
    <w:rsid w:val="007A68EF"/>
    <w:rsid w:val="007A6FBA"/>
    <w:rsid w:val="007A7ACC"/>
    <w:rsid w:val="007A7D59"/>
    <w:rsid w:val="007A7EAE"/>
    <w:rsid w:val="007A7F75"/>
    <w:rsid w:val="007B06B3"/>
    <w:rsid w:val="007B117F"/>
    <w:rsid w:val="007B170A"/>
    <w:rsid w:val="007B2526"/>
    <w:rsid w:val="007B3488"/>
    <w:rsid w:val="007B37E8"/>
    <w:rsid w:val="007B3AD2"/>
    <w:rsid w:val="007B3C89"/>
    <w:rsid w:val="007B4360"/>
    <w:rsid w:val="007B48D1"/>
    <w:rsid w:val="007B4C7F"/>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1E1"/>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80A"/>
    <w:rsid w:val="00824FD3"/>
    <w:rsid w:val="00825060"/>
    <w:rsid w:val="00825BA7"/>
    <w:rsid w:val="00825C30"/>
    <w:rsid w:val="00825F1B"/>
    <w:rsid w:val="00827BD2"/>
    <w:rsid w:val="0083000B"/>
    <w:rsid w:val="00830629"/>
    <w:rsid w:val="00830ABA"/>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4B7A"/>
    <w:rsid w:val="008651DA"/>
    <w:rsid w:val="00865AF1"/>
    <w:rsid w:val="00865D1C"/>
    <w:rsid w:val="00865F08"/>
    <w:rsid w:val="0086765E"/>
    <w:rsid w:val="008676BB"/>
    <w:rsid w:val="00867C8B"/>
    <w:rsid w:val="008727D7"/>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8E3"/>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C8A"/>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0AF1"/>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85"/>
    <w:rsid w:val="008E56D1"/>
    <w:rsid w:val="008E5B7A"/>
    <w:rsid w:val="008E6006"/>
    <w:rsid w:val="008E6243"/>
    <w:rsid w:val="008E65B4"/>
    <w:rsid w:val="008E69A1"/>
    <w:rsid w:val="008E71EE"/>
    <w:rsid w:val="008E7765"/>
    <w:rsid w:val="008F2182"/>
    <w:rsid w:val="008F2F05"/>
    <w:rsid w:val="008F4DEE"/>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57"/>
    <w:rsid w:val="00915688"/>
    <w:rsid w:val="00915D1B"/>
    <w:rsid w:val="009164DB"/>
    <w:rsid w:val="00916591"/>
    <w:rsid w:val="009165BD"/>
    <w:rsid w:val="009170C9"/>
    <w:rsid w:val="0092110D"/>
    <w:rsid w:val="00921580"/>
    <w:rsid w:val="009216B2"/>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72A"/>
    <w:rsid w:val="00935A70"/>
    <w:rsid w:val="00935CD7"/>
    <w:rsid w:val="00936968"/>
    <w:rsid w:val="00936CAF"/>
    <w:rsid w:val="00937269"/>
    <w:rsid w:val="009374FE"/>
    <w:rsid w:val="00940171"/>
    <w:rsid w:val="00940411"/>
    <w:rsid w:val="00942CB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5170"/>
    <w:rsid w:val="009573DD"/>
    <w:rsid w:val="009574CE"/>
    <w:rsid w:val="009578D2"/>
    <w:rsid w:val="00957BD2"/>
    <w:rsid w:val="00957C73"/>
    <w:rsid w:val="00960396"/>
    <w:rsid w:val="00960587"/>
    <w:rsid w:val="00961C44"/>
    <w:rsid w:val="00962740"/>
    <w:rsid w:val="009627C1"/>
    <w:rsid w:val="0096329D"/>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3EB0"/>
    <w:rsid w:val="0097526D"/>
    <w:rsid w:val="0097531D"/>
    <w:rsid w:val="00975439"/>
    <w:rsid w:val="00975ABC"/>
    <w:rsid w:val="00975D91"/>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87A01"/>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5FA1"/>
    <w:rsid w:val="009C732A"/>
    <w:rsid w:val="009C77AE"/>
    <w:rsid w:val="009C7976"/>
    <w:rsid w:val="009D00A2"/>
    <w:rsid w:val="009D04D4"/>
    <w:rsid w:val="009D0908"/>
    <w:rsid w:val="009D0A2B"/>
    <w:rsid w:val="009D0DFC"/>
    <w:rsid w:val="009D1C62"/>
    <w:rsid w:val="009D1E25"/>
    <w:rsid w:val="009D20AF"/>
    <w:rsid w:val="009D2A0E"/>
    <w:rsid w:val="009D30EE"/>
    <w:rsid w:val="009D3C04"/>
    <w:rsid w:val="009D42D2"/>
    <w:rsid w:val="009D4858"/>
    <w:rsid w:val="009D54C9"/>
    <w:rsid w:val="009D5B47"/>
    <w:rsid w:val="009D7799"/>
    <w:rsid w:val="009D7843"/>
    <w:rsid w:val="009D79EE"/>
    <w:rsid w:val="009E0052"/>
    <w:rsid w:val="009E017F"/>
    <w:rsid w:val="009E1747"/>
    <w:rsid w:val="009E18E2"/>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E7DF1"/>
    <w:rsid w:val="009F0001"/>
    <w:rsid w:val="009F01EE"/>
    <w:rsid w:val="009F1731"/>
    <w:rsid w:val="009F19E9"/>
    <w:rsid w:val="009F28CB"/>
    <w:rsid w:val="009F3A23"/>
    <w:rsid w:val="009F3C25"/>
    <w:rsid w:val="009F476B"/>
    <w:rsid w:val="009F6B40"/>
    <w:rsid w:val="009F7E17"/>
    <w:rsid w:val="00A01408"/>
    <w:rsid w:val="00A027EA"/>
    <w:rsid w:val="00A02DB0"/>
    <w:rsid w:val="00A035D7"/>
    <w:rsid w:val="00A0364F"/>
    <w:rsid w:val="00A037E7"/>
    <w:rsid w:val="00A06364"/>
    <w:rsid w:val="00A077CD"/>
    <w:rsid w:val="00A07FE8"/>
    <w:rsid w:val="00A10290"/>
    <w:rsid w:val="00A10992"/>
    <w:rsid w:val="00A11128"/>
    <w:rsid w:val="00A12499"/>
    <w:rsid w:val="00A124C8"/>
    <w:rsid w:val="00A12907"/>
    <w:rsid w:val="00A12F71"/>
    <w:rsid w:val="00A1367F"/>
    <w:rsid w:val="00A144DB"/>
    <w:rsid w:val="00A145C1"/>
    <w:rsid w:val="00A14BA8"/>
    <w:rsid w:val="00A151D0"/>
    <w:rsid w:val="00A21EBD"/>
    <w:rsid w:val="00A243AA"/>
    <w:rsid w:val="00A24F04"/>
    <w:rsid w:val="00A24F49"/>
    <w:rsid w:val="00A25FD3"/>
    <w:rsid w:val="00A27621"/>
    <w:rsid w:val="00A30570"/>
    <w:rsid w:val="00A32A87"/>
    <w:rsid w:val="00A32AFD"/>
    <w:rsid w:val="00A32D7E"/>
    <w:rsid w:val="00A33040"/>
    <w:rsid w:val="00A33506"/>
    <w:rsid w:val="00A339FE"/>
    <w:rsid w:val="00A33E20"/>
    <w:rsid w:val="00A34323"/>
    <w:rsid w:val="00A34BCB"/>
    <w:rsid w:val="00A34D6D"/>
    <w:rsid w:val="00A35684"/>
    <w:rsid w:val="00A36848"/>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5FB"/>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216"/>
    <w:rsid w:val="00A81340"/>
    <w:rsid w:val="00A82ADC"/>
    <w:rsid w:val="00A837BC"/>
    <w:rsid w:val="00A838D9"/>
    <w:rsid w:val="00A83B0D"/>
    <w:rsid w:val="00A83D31"/>
    <w:rsid w:val="00A842AA"/>
    <w:rsid w:val="00A844E0"/>
    <w:rsid w:val="00A84AFA"/>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2EE"/>
    <w:rsid w:val="00A96CF6"/>
    <w:rsid w:val="00A97000"/>
    <w:rsid w:val="00AA0449"/>
    <w:rsid w:val="00AA0E14"/>
    <w:rsid w:val="00AA1735"/>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2D7F"/>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508"/>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5EE0"/>
    <w:rsid w:val="00AE625A"/>
    <w:rsid w:val="00AE6B3C"/>
    <w:rsid w:val="00AE7962"/>
    <w:rsid w:val="00AE7AA1"/>
    <w:rsid w:val="00AF05B9"/>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809"/>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49BF"/>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6DED"/>
    <w:rsid w:val="00B670AF"/>
    <w:rsid w:val="00B67B69"/>
    <w:rsid w:val="00B70830"/>
    <w:rsid w:val="00B70AC6"/>
    <w:rsid w:val="00B70B76"/>
    <w:rsid w:val="00B70D95"/>
    <w:rsid w:val="00B71427"/>
    <w:rsid w:val="00B7188D"/>
    <w:rsid w:val="00B7222F"/>
    <w:rsid w:val="00B72B9E"/>
    <w:rsid w:val="00B736D7"/>
    <w:rsid w:val="00B75B28"/>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2D73"/>
    <w:rsid w:val="00B942B2"/>
    <w:rsid w:val="00B95529"/>
    <w:rsid w:val="00B95762"/>
    <w:rsid w:val="00B95A94"/>
    <w:rsid w:val="00B96AEA"/>
    <w:rsid w:val="00B96E4C"/>
    <w:rsid w:val="00B977EA"/>
    <w:rsid w:val="00B97B06"/>
    <w:rsid w:val="00BA0142"/>
    <w:rsid w:val="00BA0898"/>
    <w:rsid w:val="00BA0B32"/>
    <w:rsid w:val="00BA19D3"/>
    <w:rsid w:val="00BA287F"/>
    <w:rsid w:val="00BA3AF8"/>
    <w:rsid w:val="00BA3E52"/>
    <w:rsid w:val="00BA42DB"/>
    <w:rsid w:val="00BA4808"/>
    <w:rsid w:val="00BA5E78"/>
    <w:rsid w:val="00BA6AA2"/>
    <w:rsid w:val="00BA706D"/>
    <w:rsid w:val="00BB1590"/>
    <w:rsid w:val="00BB2AB0"/>
    <w:rsid w:val="00BB2F1A"/>
    <w:rsid w:val="00BB3392"/>
    <w:rsid w:val="00BB3DAA"/>
    <w:rsid w:val="00BB3F5C"/>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063"/>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63C8"/>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BB7"/>
    <w:rsid w:val="00C37C42"/>
    <w:rsid w:val="00C37F08"/>
    <w:rsid w:val="00C4004D"/>
    <w:rsid w:val="00C408D3"/>
    <w:rsid w:val="00C408EB"/>
    <w:rsid w:val="00C41AA6"/>
    <w:rsid w:val="00C42202"/>
    <w:rsid w:val="00C427B4"/>
    <w:rsid w:val="00C427C6"/>
    <w:rsid w:val="00C42FF5"/>
    <w:rsid w:val="00C43A93"/>
    <w:rsid w:val="00C44971"/>
    <w:rsid w:val="00C44C7E"/>
    <w:rsid w:val="00C45611"/>
    <w:rsid w:val="00C45827"/>
    <w:rsid w:val="00C45D6B"/>
    <w:rsid w:val="00C45F61"/>
    <w:rsid w:val="00C46685"/>
    <w:rsid w:val="00C4724C"/>
    <w:rsid w:val="00C47D16"/>
    <w:rsid w:val="00C50D29"/>
    <w:rsid w:val="00C50E94"/>
    <w:rsid w:val="00C5242C"/>
    <w:rsid w:val="00C52637"/>
    <w:rsid w:val="00C52649"/>
    <w:rsid w:val="00C5299E"/>
    <w:rsid w:val="00C538E0"/>
    <w:rsid w:val="00C53FF4"/>
    <w:rsid w:val="00C54246"/>
    <w:rsid w:val="00C54950"/>
    <w:rsid w:val="00C54AE1"/>
    <w:rsid w:val="00C54E5D"/>
    <w:rsid w:val="00C5562A"/>
    <w:rsid w:val="00C5572A"/>
    <w:rsid w:val="00C57783"/>
    <w:rsid w:val="00C579E4"/>
    <w:rsid w:val="00C57C82"/>
    <w:rsid w:val="00C60250"/>
    <w:rsid w:val="00C60DC9"/>
    <w:rsid w:val="00C61927"/>
    <w:rsid w:val="00C6224E"/>
    <w:rsid w:val="00C62540"/>
    <w:rsid w:val="00C627F6"/>
    <w:rsid w:val="00C62D6A"/>
    <w:rsid w:val="00C63163"/>
    <w:rsid w:val="00C632D6"/>
    <w:rsid w:val="00C63F0F"/>
    <w:rsid w:val="00C65172"/>
    <w:rsid w:val="00C655DF"/>
    <w:rsid w:val="00C6626B"/>
    <w:rsid w:val="00C66AF8"/>
    <w:rsid w:val="00C66C4C"/>
    <w:rsid w:val="00C70B7D"/>
    <w:rsid w:val="00C7223D"/>
    <w:rsid w:val="00C72266"/>
    <w:rsid w:val="00C72DDE"/>
    <w:rsid w:val="00C730A7"/>
    <w:rsid w:val="00C735DE"/>
    <w:rsid w:val="00C74551"/>
    <w:rsid w:val="00C75515"/>
    <w:rsid w:val="00C75B9E"/>
    <w:rsid w:val="00C75FFB"/>
    <w:rsid w:val="00C76CF9"/>
    <w:rsid w:val="00C77470"/>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ACB"/>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5F8"/>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11D3"/>
    <w:rsid w:val="00D42DE3"/>
    <w:rsid w:val="00D43913"/>
    <w:rsid w:val="00D43977"/>
    <w:rsid w:val="00D44E5D"/>
    <w:rsid w:val="00D472D0"/>
    <w:rsid w:val="00D47386"/>
    <w:rsid w:val="00D474C9"/>
    <w:rsid w:val="00D479DE"/>
    <w:rsid w:val="00D47B05"/>
    <w:rsid w:val="00D50313"/>
    <w:rsid w:val="00D5067E"/>
    <w:rsid w:val="00D51783"/>
    <w:rsid w:val="00D51866"/>
    <w:rsid w:val="00D519C1"/>
    <w:rsid w:val="00D527B0"/>
    <w:rsid w:val="00D53AE5"/>
    <w:rsid w:val="00D542EC"/>
    <w:rsid w:val="00D5463E"/>
    <w:rsid w:val="00D55CC9"/>
    <w:rsid w:val="00D564C0"/>
    <w:rsid w:val="00D56E11"/>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35F"/>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2917"/>
    <w:rsid w:val="00DB326C"/>
    <w:rsid w:val="00DB346F"/>
    <w:rsid w:val="00DB3589"/>
    <w:rsid w:val="00DB40EE"/>
    <w:rsid w:val="00DB447B"/>
    <w:rsid w:val="00DB44F0"/>
    <w:rsid w:val="00DB4637"/>
    <w:rsid w:val="00DB4D2F"/>
    <w:rsid w:val="00DB5086"/>
    <w:rsid w:val="00DB54AF"/>
    <w:rsid w:val="00DB55E1"/>
    <w:rsid w:val="00DB729C"/>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271"/>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421"/>
    <w:rsid w:val="00E1391F"/>
    <w:rsid w:val="00E13A0B"/>
    <w:rsid w:val="00E14041"/>
    <w:rsid w:val="00E146FE"/>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0BC"/>
    <w:rsid w:val="00E56488"/>
    <w:rsid w:val="00E56673"/>
    <w:rsid w:val="00E56C7B"/>
    <w:rsid w:val="00E57779"/>
    <w:rsid w:val="00E60C21"/>
    <w:rsid w:val="00E611E0"/>
    <w:rsid w:val="00E616E1"/>
    <w:rsid w:val="00E61721"/>
    <w:rsid w:val="00E61CF9"/>
    <w:rsid w:val="00E6277C"/>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0CBF"/>
    <w:rsid w:val="00E71C00"/>
    <w:rsid w:val="00E71D8D"/>
    <w:rsid w:val="00E73A07"/>
    <w:rsid w:val="00E73E64"/>
    <w:rsid w:val="00E743AE"/>
    <w:rsid w:val="00E74E14"/>
    <w:rsid w:val="00E75025"/>
    <w:rsid w:val="00E772DE"/>
    <w:rsid w:val="00E778D4"/>
    <w:rsid w:val="00E778FE"/>
    <w:rsid w:val="00E77B76"/>
    <w:rsid w:val="00E80BDA"/>
    <w:rsid w:val="00E80F70"/>
    <w:rsid w:val="00E819E9"/>
    <w:rsid w:val="00E82526"/>
    <w:rsid w:val="00E82A7B"/>
    <w:rsid w:val="00E845FF"/>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CF6"/>
    <w:rsid w:val="00E97B46"/>
    <w:rsid w:val="00E97D5B"/>
    <w:rsid w:val="00E97E71"/>
    <w:rsid w:val="00E97F78"/>
    <w:rsid w:val="00EA0015"/>
    <w:rsid w:val="00EA1115"/>
    <w:rsid w:val="00EA1538"/>
    <w:rsid w:val="00EA2A37"/>
    <w:rsid w:val="00EA3112"/>
    <w:rsid w:val="00EA5EB3"/>
    <w:rsid w:val="00EA669F"/>
    <w:rsid w:val="00EA7194"/>
    <w:rsid w:val="00EA7331"/>
    <w:rsid w:val="00EA7441"/>
    <w:rsid w:val="00EB04CB"/>
    <w:rsid w:val="00EB0E28"/>
    <w:rsid w:val="00EB2AE5"/>
    <w:rsid w:val="00EB3BDD"/>
    <w:rsid w:val="00EB4433"/>
    <w:rsid w:val="00EB492F"/>
    <w:rsid w:val="00EB5325"/>
    <w:rsid w:val="00EB7330"/>
    <w:rsid w:val="00EB7805"/>
    <w:rsid w:val="00EC0510"/>
    <w:rsid w:val="00EC1047"/>
    <w:rsid w:val="00EC131B"/>
    <w:rsid w:val="00EC1D5E"/>
    <w:rsid w:val="00EC1E1A"/>
    <w:rsid w:val="00EC2D09"/>
    <w:rsid w:val="00EC2DF4"/>
    <w:rsid w:val="00EC308A"/>
    <w:rsid w:val="00EC332C"/>
    <w:rsid w:val="00EC3893"/>
    <w:rsid w:val="00EC4910"/>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0F88"/>
    <w:rsid w:val="00EF10FA"/>
    <w:rsid w:val="00EF289D"/>
    <w:rsid w:val="00EF3A68"/>
    <w:rsid w:val="00EF4245"/>
    <w:rsid w:val="00EF46E8"/>
    <w:rsid w:val="00EF4833"/>
    <w:rsid w:val="00EF5243"/>
    <w:rsid w:val="00EF57D3"/>
    <w:rsid w:val="00EF7439"/>
    <w:rsid w:val="00EF7C71"/>
    <w:rsid w:val="00F009E9"/>
    <w:rsid w:val="00F01AEF"/>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D90"/>
    <w:rsid w:val="00F46EA9"/>
    <w:rsid w:val="00F4734D"/>
    <w:rsid w:val="00F47A19"/>
    <w:rsid w:val="00F52770"/>
    <w:rsid w:val="00F53980"/>
    <w:rsid w:val="00F539A5"/>
    <w:rsid w:val="00F53A12"/>
    <w:rsid w:val="00F544DB"/>
    <w:rsid w:val="00F5589D"/>
    <w:rsid w:val="00F55FA8"/>
    <w:rsid w:val="00F60F86"/>
    <w:rsid w:val="00F61105"/>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38BA"/>
    <w:rsid w:val="00F75768"/>
    <w:rsid w:val="00F80BBC"/>
    <w:rsid w:val="00F80D9C"/>
    <w:rsid w:val="00F81B39"/>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6D79"/>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5B"/>
    <w:rsid w:val="00FC248F"/>
    <w:rsid w:val="00FC451F"/>
    <w:rsid w:val="00FC4E96"/>
    <w:rsid w:val="00FC535B"/>
    <w:rsid w:val="00FC5CC3"/>
    <w:rsid w:val="00FC67EB"/>
    <w:rsid w:val="00FC6958"/>
    <w:rsid w:val="00FC69F2"/>
    <w:rsid w:val="00FC6C1F"/>
    <w:rsid w:val="00FC7C24"/>
    <w:rsid w:val="00FD01AE"/>
    <w:rsid w:val="00FD02AE"/>
    <w:rsid w:val="00FD0A54"/>
    <w:rsid w:val="00FD0BB5"/>
    <w:rsid w:val="00FD0C68"/>
    <w:rsid w:val="00FD1511"/>
    <w:rsid w:val="00FD18CA"/>
    <w:rsid w:val="00FD1F81"/>
    <w:rsid w:val="00FD2AD6"/>
    <w:rsid w:val="00FD31B5"/>
    <w:rsid w:val="00FD3801"/>
    <w:rsid w:val="00FD415E"/>
    <w:rsid w:val="00FD43A4"/>
    <w:rsid w:val="00FD5483"/>
    <w:rsid w:val="00FD5838"/>
    <w:rsid w:val="00FD6744"/>
    <w:rsid w:val="00FD742A"/>
    <w:rsid w:val="00FD74A0"/>
    <w:rsid w:val="00FD75C1"/>
    <w:rsid w:val="00FD78F4"/>
    <w:rsid w:val="00FD7DA6"/>
    <w:rsid w:val="00FE0919"/>
    <w:rsid w:val="00FE13B4"/>
    <w:rsid w:val="00FE1506"/>
    <w:rsid w:val="00FE1850"/>
    <w:rsid w:val="00FE2031"/>
    <w:rsid w:val="00FE2823"/>
    <w:rsid w:val="00FE3AB5"/>
    <w:rsid w:val="00FE3CED"/>
    <w:rsid w:val="00FE44BA"/>
    <w:rsid w:val="00FE4F44"/>
    <w:rsid w:val="00FE54B2"/>
    <w:rsid w:val="00FE5EE5"/>
    <w:rsid w:val="00FE6AB1"/>
    <w:rsid w:val="00FF0423"/>
    <w:rsid w:val="00FF09E3"/>
    <w:rsid w:val="00FF1734"/>
    <w:rsid w:val="00FF1DDF"/>
    <w:rsid w:val="00FF2420"/>
    <w:rsid w:val="00FF43EE"/>
    <w:rsid w:val="00FF50FB"/>
    <w:rsid w:val="00FF5664"/>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BAB5FB"/>
  <w15:docId w15:val="{ECBF9587-38B0-415E-92D2-0A4E74BF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fr-FR"/>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fr-FR"/>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fr-FR"/>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fr-FR"/>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fr-FR"/>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rPr>
  </w:style>
  <w:style w:type="table" w:styleId="TableGrid">
    <w:name w:val="Table Grid"/>
    <w:basedOn w:val="TableNormal"/>
    <w:uiPriority w:val="59"/>
    <w:rsid w:val="001B50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fr-FR"/>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fr-FR"/>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fr-FR"/>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rPr>
  </w:style>
  <w:style w:type="character" w:customStyle="1" w:styleId="ListParagraphChar">
    <w:name w:val="List Paragraph Char"/>
    <w:link w:val="ListParagraph"/>
    <w:rsid w:val="004030A8"/>
    <w:rPr>
      <w:rFonts w:ascii="MS Reference Sans Serif" w:eastAsia="Calibri" w:hAnsi="MS Reference Sans Serif" w:cs="Tahoma"/>
      <w:sz w:val="18"/>
      <w:lang w:val="fr-FR"/>
    </w:rPr>
  </w:style>
  <w:style w:type="character" w:customStyle="1" w:styleId="Mention1">
    <w:name w:val="Mention1"/>
    <w:basedOn w:val="DefaultParagraphFont"/>
    <w:uiPriority w:val="99"/>
    <w:semiHidden/>
    <w:unhideWhenUsed/>
    <w:rsid w:val="008F4DE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ethicalconsumer.org/ethicalcampaigns/taxjusticecampaign/taxhavenlist.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fsc.org/" TargetMode="Externa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info.fsc.org/" TargetMode="External"/><Relationship Id="rId25" Type="http://schemas.openxmlformats.org/officeDocument/2006/relationships/header" Target="header2.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 TargetMode="External"/><Relationship Id="rId20" Type="http://schemas.openxmlformats.org/officeDocument/2006/relationships/image" Target="media/image5.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info.fsc.org/" TargetMode="External"/><Relationship Id="rId28" Type="http://schemas.openxmlformats.org/officeDocument/2006/relationships/header" Target="header3.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ethicalconsumer.org/ethicalcampaigns/taxjusticecampaign/taxhavenlist.aspx"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info.fsc.org/" TargetMode="Externa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ang\Documents\Studio%202014\Projects\NEPCon%20TO.101_March19\fr-FR\NEPCon%20TO.101\9%20NEPCon%20sample%20FSC%20procedures%20traders%20May2018_0_Fren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0" ma:contentTypeDescription="Create a new document." ma:contentTypeScope="" ma:versionID="681ab40de1f304a10601a2658bf096a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590cc135caf5fd4842a265c6b44926a8"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EAEC4-BB7C-493A-8361-2A77280F3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DBC2B7-2230-4BFA-B8B7-D8901BCC4AC0}">
  <ds:schemaRefs>
    <ds:schemaRef ds:uri="http://schemas.microsoft.com/sharepoint/v3/contenttype/forms"/>
  </ds:schemaRefs>
</ds:datastoreItem>
</file>

<file path=customXml/itemProps3.xml><?xml version="1.0" encoding="utf-8"?>
<ds:datastoreItem xmlns:ds="http://schemas.openxmlformats.org/officeDocument/2006/customXml" ds:itemID="{12DAFE2D-F8CC-4A23-8E03-038EE83F31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4C4179-B31F-4680-B78C-56785E07C22C}">
  <ds:schemaRefs>
    <ds:schemaRef ds:uri="http://schemas.openxmlformats.org/officeDocument/2006/bibliography"/>
  </ds:schemaRefs>
</ds:datastoreItem>
</file>

<file path=customXml/itemProps5.xml><?xml version="1.0" encoding="utf-8"?>
<ds:datastoreItem xmlns:ds="http://schemas.openxmlformats.org/officeDocument/2006/customXml" ds:itemID="{419124F5-14C7-4835-A682-12ABF25DA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 NEPCon sample FSC procedures traders May2018_0_French</Template>
  <TotalTime>1</TotalTime>
  <Pages>22</Pages>
  <Words>6104</Words>
  <Characters>34794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tsanga_didier@yahoo.com</dc:creator>
  <cp:lastModifiedBy>han kar kay</cp:lastModifiedBy>
  <cp:revision>3</cp:revision>
  <cp:lastPrinted>2019-08-09T02:07:00Z</cp:lastPrinted>
  <dcterms:created xsi:type="dcterms:W3CDTF">2019-08-14T06:53:00Z</dcterms:created>
  <dcterms:modified xsi:type="dcterms:W3CDTF">2019-08-14T06:53:00Z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ies>
</file>